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2CC7C" w14:textId="39999EFF" w:rsidR="00A9228A" w:rsidRPr="00444D64" w:rsidRDefault="00444D64" w:rsidP="00E66491">
      <w:pPr>
        <w:pStyle w:val="Heading1"/>
        <w:jc w:val="center"/>
        <w:rPr>
          <w:rFonts w:ascii="Microsoft YaHei" w:eastAsia="Microsoft YaHei" w:hAnsi="Microsoft YaHei" w:hint="eastAsia"/>
          <w:sz w:val="36"/>
          <w:szCs w:val="22"/>
          <w:lang w:eastAsia="zh-CN"/>
        </w:rPr>
      </w:pPr>
      <w:r w:rsidRPr="00444D64">
        <w:rPr>
          <w:rFonts w:ascii="Microsoft YaHei" w:eastAsia="Microsoft YaHei" w:hAnsi="Microsoft YaHei" w:hint="eastAsia"/>
          <w:sz w:val="36"/>
          <w:szCs w:val="22"/>
          <w:lang w:val="de-DE" w:eastAsia="zh-CN"/>
        </w:rPr>
        <w:t>HSK</w:t>
      </w:r>
      <w:r w:rsidRPr="00444D64">
        <w:rPr>
          <w:rFonts w:ascii="Microsoft YaHei" w:eastAsia="Microsoft YaHei" w:hAnsi="Microsoft YaHei" w:hint="eastAsia"/>
          <w:sz w:val="36"/>
          <w:szCs w:val="22"/>
          <w:lang w:eastAsia="zh-CN"/>
        </w:rPr>
        <w:t>备考班</w:t>
      </w:r>
      <w:r w:rsidR="00A9228A" w:rsidRPr="00444D64">
        <w:rPr>
          <w:rFonts w:ascii="Microsoft YaHei" w:eastAsia="Microsoft YaHei" w:hAnsi="Microsoft YaHei" w:hint="eastAsia"/>
          <w:sz w:val="36"/>
          <w:szCs w:val="22"/>
          <w:lang w:eastAsia="zh-CN"/>
        </w:rPr>
        <w:t>报名表</w:t>
      </w:r>
    </w:p>
    <w:p w14:paraId="709B724F" w14:textId="77777777" w:rsidR="00A9228A" w:rsidRPr="00275942" w:rsidRDefault="00A9228A" w:rsidP="00275942">
      <w:pPr>
        <w:spacing w:before="240" w:line="276" w:lineRule="auto"/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</w:pPr>
      <w:r w:rsidRPr="00275942"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  <w:t>一、学生基本信息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160"/>
        <w:gridCol w:w="6035"/>
      </w:tblGrid>
      <w:tr w:rsidR="00A9228A" w:rsidRPr="00A10EFC" w14:paraId="710A8786" w14:textId="77777777" w:rsidTr="00275942">
        <w:tc>
          <w:tcPr>
            <w:tcW w:w="2160" w:type="dxa"/>
          </w:tcPr>
          <w:p w14:paraId="167D228F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姓名（中文）</w:t>
            </w:r>
          </w:p>
        </w:tc>
        <w:tc>
          <w:tcPr>
            <w:tcW w:w="6035" w:type="dxa"/>
          </w:tcPr>
          <w:p w14:paraId="59A383F7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6537B59F" w14:textId="77777777" w:rsidTr="00275942">
        <w:tc>
          <w:tcPr>
            <w:tcW w:w="2160" w:type="dxa"/>
          </w:tcPr>
          <w:p w14:paraId="3BFE15FE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姓名（</w:t>
            </w:r>
            <w:r>
              <w:rPr>
                <w:rFonts w:ascii="Microsoft YaHei" w:eastAsia="Microsoft YaHei" w:hAnsi="Microsoft YaHei" w:hint="eastAsia"/>
                <w:lang w:eastAsia="zh-CN"/>
              </w:rPr>
              <w:t>德语/英语</w:t>
            </w:r>
            <w:r w:rsidRPr="00A10EFC">
              <w:rPr>
                <w:rFonts w:ascii="Microsoft YaHei" w:eastAsia="Microsoft YaHei" w:hAnsi="Microsoft YaHei" w:hint="eastAsia"/>
                <w:lang w:eastAsia="zh-CN"/>
              </w:rPr>
              <w:t>）</w:t>
            </w:r>
          </w:p>
        </w:tc>
        <w:tc>
          <w:tcPr>
            <w:tcW w:w="6035" w:type="dxa"/>
          </w:tcPr>
          <w:p w14:paraId="1D9E83EC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468BC8F3" w14:textId="77777777" w:rsidTr="00275942">
        <w:tc>
          <w:tcPr>
            <w:tcW w:w="2160" w:type="dxa"/>
          </w:tcPr>
          <w:p w14:paraId="253F7A24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性别</w:t>
            </w:r>
          </w:p>
        </w:tc>
        <w:tc>
          <w:tcPr>
            <w:tcW w:w="6035" w:type="dxa"/>
          </w:tcPr>
          <w:p w14:paraId="0F3D87B4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427EB13E" w14:textId="77777777" w:rsidTr="00275942">
        <w:tc>
          <w:tcPr>
            <w:tcW w:w="2160" w:type="dxa"/>
          </w:tcPr>
          <w:p w14:paraId="7BA8F3D5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出生日期</w:t>
            </w:r>
          </w:p>
        </w:tc>
        <w:tc>
          <w:tcPr>
            <w:tcW w:w="6035" w:type="dxa"/>
          </w:tcPr>
          <w:p w14:paraId="1B9F1F41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24F9D059" w14:textId="77777777" w:rsidTr="00275942">
        <w:tc>
          <w:tcPr>
            <w:tcW w:w="2160" w:type="dxa"/>
          </w:tcPr>
          <w:p w14:paraId="11626CF2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国籍</w:t>
            </w:r>
          </w:p>
        </w:tc>
        <w:tc>
          <w:tcPr>
            <w:tcW w:w="6035" w:type="dxa"/>
          </w:tcPr>
          <w:p w14:paraId="07FA3617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3B63C89F" w14:textId="77777777" w:rsidTr="00275942">
        <w:tc>
          <w:tcPr>
            <w:tcW w:w="2160" w:type="dxa"/>
          </w:tcPr>
          <w:p w14:paraId="1EBA9E75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母语</w:t>
            </w:r>
          </w:p>
        </w:tc>
        <w:tc>
          <w:tcPr>
            <w:tcW w:w="6035" w:type="dxa"/>
          </w:tcPr>
          <w:p w14:paraId="785DA3DA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69CCFBBB" w14:textId="77777777" w:rsidTr="00275942">
        <w:tc>
          <w:tcPr>
            <w:tcW w:w="2160" w:type="dxa"/>
          </w:tcPr>
          <w:p w14:paraId="7E146149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联系电话</w:t>
            </w:r>
          </w:p>
        </w:tc>
        <w:tc>
          <w:tcPr>
            <w:tcW w:w="6035" w:type="dxa"/>
          </w:tcPr>
          <w:p w14:paraId="6EE53271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5A4F7BDE" w14:textId="77777777" w:rsidTr="00275942">
        <w:tc>
          <w:tcPr>
            <w:tcW w:w="2160" w:type="dxa"/>
          </w:tcPr>
          <w:p w14:paraId="77E21750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电子邮箱</w:t>
            </w:r>
          </w:p>
        </w:tc>
        <w:tc>
          <w:tcPr>
            <w:tcW w:w="6035" w:type="dxa"/>
          </w:tcPr>
          <w:p w14:paraId="37A544DC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6A9AD5A4" w14:textId="77777777" w:rsidTr="00275942">
        <w:tc>
          <w:tcPr>
            <w:tcW w:w="2160" w:type="dxa"/>
          </w:tcPr>
          <w:p w14:paraId="364FEC95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通讯地址</w:t>
            </w:r>
          </w:p>
        </w:tc>
        <w:tc>
          <w:tcPr>
            <w:tcW w:w="6035" w:type="dxa"/>
          </w:tcPr>
          <w:p w14:paraId="3333F06A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</w:tbl>
    <w:p w14:paraId="389ABCAC" w14:textId="77777777" w:rsidR="00275942" w:rsidRDefault="00275942" w:rsidP="00A9228A">
      <w:pPr>
        <w:rPr>
          <w:rFonts w:ascii="Microsoft YaHei" w:eastAsia="Microsoft YaHei" w:hAnsi="Microsoft YaHei" w:hint="eastAsia"/>
          <w:lang w:eastAsia="zh-CN"/>
        </w:rPr>
      </w:pPr>
    </w:p>
    <w:p w14:paraId="78057EE1" w14:textId="64414FAE" w:rsidR="00A9228A" w:rsidRPr="00275942" w:rsidRDefault="00A9228A" w:rsidP="00275942">
      <w:pPr>
        <w:spacing w:before="240" w:line="276" w:lineRule="auto"/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</w:pPr>
      <w:r w:rsidRPr="00275942"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  <w:t>二、中文学习经历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3875"/>
        <w:gridCol w:w="4320"/>
      </w:tblGrid>
      <w:tr w:rsidR="00A9228A" w:rsidRPr="00A10EFC" w14:paraId="60D1CE9E" w14:textId="77777777" w:rsidTr="00275942">
        <w:tc>
          <w:tcPr>
            <w:tcW w:w="3875" w:type="dxa"/>
          </w:tcPr>
          <w:p w14:paraId="05E173E7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学习</w:t>
            </w:r>
            <w:r>
              <w:rPr>
                <w:rFonts w:ascii="Microsoft YaHei" w:eastAsia="Microsoft YaHei" w:hAnsi="Microsoft YaHei" w:hint="eastAsia"/>
                <w:lang w:eastAsia="zh-CN"/>
              </w:rPr>
              <w:t>中文</w:t>
            </w:r>
            <w:r w:rsidRPr="00A10EFC">
              <w:rPr>
                <w:rFonts w:ascii="Microsoft YaHei" w:eastAsia="Microsoft YaHei" w:hAnsi="Microsoft YaHei" w:hint="eastAsia"/>
                <w:lang w:eastAsia="zh-CN"/>
              </w:rPr>
              <w:t>时间（累计）</w:t>
            </w:r>
          </w:p>
        </w:tc>
        <w:tc>
          <w:tcPr>
            <w:tcW w:w="4320" w:type="dxa"/>
          </w:tcPr>
          <w:p w14:paraId="352829A1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53825B06" w14:textId="77777777" w:rsidTr="00275942">
        <w:tc>
          <w:tcPr>
            <w:tcW w:w="3875" w:type="dxa"/>
          </w:tcPr>
          <w:p w14:paraId="6BF06806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曾就读机构 / 学校</w:t>
            </w:r>
          </w:p>
        </w:tc>
        <w:tc>
          <w:tcPr>
            <w:tcW w:w="4320" w:type="dxa"/>
          </w:tcPr>
          <w:p w14:paraId="00D3AC37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670E8137" w14:textId="77777777" w:rsidTr="00275942">
        <w:tc>
          <w:tcPr>
            <w:tcW w:w="3875" w:type="dxa"/>
          </w:tcPr>
          <w:p w14:paraId="4AEAD2FE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使用教材</w:t>
            </w:r>
          </w:p>
        </w:tc>
        <w:tc>
          <w:tcPr>
            <w:tcW w:w="4320" w:type="dxa"/>
          </w:tcPr>
          <w:p w14:paraId="2DAD2919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1677DA22" w14:textId="77777777" w:rsidTr="00275942">
        <w:tc>
          <w:tcPr>
            <w:tcW w:w="3875" w:type="dxa"/>
          </w:tcPr>
          <w:p w14:paraId="328012B8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每周学习时长</w:t>
            </w:r>
          </w:p>
        </w:tc>
        <w:tc>
          <w:tcPr>
            <w:tcW w:w="4320" w:type="dxa"/>
          </w:tcPr>
          <w:p w14:paraId="765ADA5B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25BA1B17" w14:textId="77777777" w:rsidTr="00275942">
        <w:tc>
          <w:tcPr>
            <w:tcW w:w="3875" w:type="dxa"/>
          </w:tcPr>
          <w:p w14:paraId="0EF8149C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是否参加过HSK考试（等级/成绩）</w:t>
            </w:r>
          </w:p>
        </w:tc>
        <w:tc>
          <w:tcPr>
            <w:tcW w:w="4320" w:type="dxa"/>
          </w:tcPr>
          <w:p w14:paraId="5E3B585F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2AE115E8" w14:textId="77777777" w:rsidTr="00275942">
        <w:tc>
          <w:tcPr>
            <w:tcW w:w="3875" w:type="dxa"/>
          </w:tcPr>
          <w:p w14:paraId="6FAE0E61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是否在中国学习/生活过（地点/时间）</w:t>
            </w:r>
          </w:p>
        </w:tc>
        <w:tc>
          <w:tcPr>
            <w:tcW w:w="4320" w:type="dxa"/>
          </w:tcPr>
          <w:p w14:paraId="036A94F4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</w:tbl>
    <w:p w14:paraId="181220C7" w14:textId="77777777" w:rsidR="00A9228A" w:rsidRPr="00275942" w:rsidRDefault="00A9228A" w:rsidP="00275942">
      <w:pPr>
        <w:spacing w:before="240" w:line="276" w:lineRule="auto"/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</w:pPr>
      <w:r w:rsidRPr="00275942"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  <w:t>三、目前汉语水平自评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710"/>
        <w:gridCol w:w="3330"/>
        <w:gridCol w:w="3155"/>
      </w:tblGrid>
      <w:tr w:rsidR="00A9228A" w:rsidRPr="00A10EFC" w14:paraId="7D8A97A2" w14:textId="77777777" w:rsidTr="00275942">
        <w:tc>
          <w:tcPr>
            <w:tcW w:w="1710" w:type="dxa"/>
          </w:tcPr>
          <w:p w14:paraId="0A802E50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语言技能</w:t>
            </w:r>
          </w:p>
        </w:tc>
        <w:tc>
          <w:tcPr>
            <w:tcW w:w="3330" w:type="dxa"/>
          </w:tcPr>
          <w:p w14:paraId="727D797E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自我评估</w:t>
            </w:r>
          </w:p>
        </w:tc>
        <w:tc>
          <w:tcPr>
            <w:tcW w:w="3155" w:type="dxa"/>
          </w:tcPr>
          <w:p w14:paraId="52AACD16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备注</w:t>
            </w:r>
          </w:p>
        </w:tc>
      </w:tr>
      <w:tr w:rsidR="00A9228A" w:rsidRPr="00A10EFC" w14:paraId="2536EA2C" w14:textId="77777777" w:rsidTr="00275942">
        <w:tc>
          <w:tcPr>
            <w:tcW w:w="1710" w:type="dxa"/>
          </w:tcPr>
          <w:p w14:paraId="48E82F77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听力</w:t>
            </w:r>
          </w:p>
        </w:tc>
        <w:tc>
          <w:tcPr>
            <w:tcW w:w="3330" w:type="dxa"/>
          </w:tcPr>
          <w:p w14:paraId="0E71CD9D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□ 初级 □ 中级 □ 高级</w:t>
            </w:r>
          </w:p>
        </w:tc>
        <w:tc>
          <w:tcPr>
            <w:tcW w:w="3155" w:type="dxa"/>
          </w:tcPr>
          <w:p w14:paraId="3EE9AA4C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387333CA" w14:textId="77777777" w:rsidTr="00275942">
        <w:tc>
          <w:tcPr>
            <w:tcW w:w="1710" w:type="dxa"/>
          </w:tcPr>
          <w:p w14:paraId="46C2552D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口语</w:t>
            </w:r>
          </w:p>
        </w:tc>
        <w:tc>
          <w:tcPr>
            <w:tcW w:w="3330" w:type="dxa"/>
          </w:tcPr>
          <w:p w14:paraId="284A8C38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□ 初级 □ 中级 □ 高级</w:t>
            </w:r>
          </w:p>
        </w:tc>
        <w:tc>
          <w:tcPr>
            <w:tcW w:w="3155" w:type="dxa"/>
          </w:tcPr>
          <w:p w14:paraId="4EF21743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7216852A" w14:textId="77777777" w:rsidTr="00275942">
        <w:tc>
          <w:tcPr>
            <w:tcW w:w="1710" w:type="dxa"/>
          </w:tcPr>
          <w:p w14:paraId="3696AD0B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阅读</w:t>
            </w:r>
          </w:p>
        </w:tc>
        <w:tc>
          <w:tcPr>
            <w:tcW w:w="3330" w:type="dxa"/>
          </w:tcPr>
          <w:p w14:paraId="4D793E9C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□ 初级 □ 中级 □ 高级</w:t>
            </w:r>
          </w:p>
        </w:tc>
        <w:tc>
          <w:tcPr>
            <w:tcW w:w="3155" w:type="dxa"/>
          </w:tcPr>
          <w:p w14:paraId="3F63C8AE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3DA9DF16" w14:textId="77777777" w:rsidTr="00275942">
        <w:tc>
          <w:tcPr>
            <w:tcW w:w="1710" w:type="dxa"/>
          </w:tcPr>
          <w:p w14:paraId="64FF80CF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写作</w:t>
            </w:r>
          </w:p>
        </w:tc>
        <w:tc>
          <w:tcPr>
            <w:tcW w:w="3330" w:type="dxa"/>
          </w:tcPr>
          <w:p w14:paraId="38FD7C43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□ 初级 □ 中级 □ 高级</w:t>
            </w:r>
          </w:p>
        </w:tc>
        <w:tc>
          <w:tcPr>
            <w:tcW w:w="3155" w:type="dxa"/>
          </w:tcPr>
          <w:p w14:paraId="6F94E1DD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76E47CA9" w14:textId="77777777" w:rsidTr="00275942">
        <w:tc>
          <w:tcPr>
            <w:tcW w:w="1710" w:type="dxa"/>
          </w:tcPr>
          <w:p w14:paraId="38E015F3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汉字书写</w:t>
            </w:r>
          </w:p>
        </w:tc>
        <w:tc>
          <w:tcPr>
            <w:tcW w:w="3330" w:type="dxa"/>
          </w:tcPr>
          <w:p w14:paraId="07B6E5A5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  <w:r w:rsidRPr="00A10EFC">
              <w:rPr>
                <w:rFonts w:ascii="Microsoft YaHei" w:eastAsia="Microsoft YaHei" w:hAnsi="Microsoft YaHei" w:hint="eastAsia"/>
                <w:lang w:eastAsia="zh-CN"/>
              </w:rPr>
              <w:t>□ 初级 □ 中级 □ 高级</w:t>
            </w:r>
          </w:p>
        </w:tc>
        <w:tc>
          <w:tcPr>
            <w:tcW w:w="3155" w:type="dxa"/>
          </w:tcPr>
          <w:p w14:paraId="0E94A0AB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43457326" w14:textId="77777777" w:rsidTr="00275942">
        <w:tc>
          <w:tcPr>
            <w:tcW w:w="1710" w:type="dxa"/>
          </w:tcPr>
          <w:p w14:paraId="368F569B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  <w:tc>
          <w:tcPr>
            <w:tcW w:w="3330" w:type="dxa"/>
          </w:tcPr>
          <w:p w14:paraId="33FA51D9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  <w:tc>
          <w:tcPr>
            <w:tcW w:w="3155" w:type="dxa"/>
          </w:tcPr>
          <w:p w14:paraId="2522CDFF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  <w:tr w:rsidR="00A9228A" w:rsidRPr="00A10EFC" w14:paraId="2B6EED57" w14:textId="77777777" w:rsidTr="00275942">
        <w:tc>
          <w:tcPr>
            <w:tcW w:w="1710" w:type="dxa"/>
          </w:tcPr>
          <w:p w14:paraId="5A5F4588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  <w:tc>
          <w:tcPr>
            <w:tcW w:w="3330" w:type="dxa"/>
          </w:tcPr>
          <w:p w14:paraId="13FB4C40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  <w:tc>
          <w:tcPr>
            <w:tcW w:w="3155" w:type="dxa"/>
          </w:tcPr>
          <w:p w14:paraId="2AA8DE8F" w14:textId="77777777" w:rsidR="00A9228A" w:rsidRPr="00A10EFC" w:rsidRDefault="00A9228A" w:rsidP="005A4FCA">
            <w:pPr>
              <w:rPr>
                <w:rFonts w:ascii="Microsoft YaHei" w:eastAsia="Microsoft YaHei" w:hAnsi="Microsoft YaHei" w:hint="eastAsia"/>
                <w:lang w:eastAsia="zh-CN"/>
              </w:rPr>
            </w:pPr>
          </w:p>
        </w:tc>
      </w:tr>
    </w:tbl>
    <w:p w14:paraId="727F9574" w14:textId="77777777" w:rsidR="00A9228A" w:rsidRPr="00275942" w:rsidRDefault="00A9228A" w:rsidP="00275942">
      <w:pPr>
        <w:spacing w:before="240" w:line="276" w:lineRule="auto"/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</w:pPr>
      <w:r w:rsidRPr="00275942"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  <w:lastRenderedPageBreak/>
        <w:t>四、学习目标与课程意向</w:t>
      </w:r>
    </w:p>
    <w:p w14:paraId="23957AA7" w14:textId="77777777" w:rsidR="00A9228A" w:rsidRPr="00A10EFC" w:rsidRDefault="00A9228A" w:rsidP="006A1A4B">
      <w:pPr>
        <w:ind w:left="576"/>
        <w:rPr>
          <w:rFonts w:ascii="Microsoft YaHei" w:eastAsia="Microsoft YaHei" w:hAnsi="Microsoft YaHei" w:hint="eastAsia"/>
          <w:lang w:eastAsia="zh-CN"/>
        </w:rPr>
      </w:pPr>
      <w:r w:rsidRPr="00A10EFC">
        <w:rPr>
          <w:rFonts w:ascii="Microsoft YaHei" w:eastAsia="Microsoft YaHei" w:hAnsi="Microsoft YaHei" w:hint="eastAsia"/>
          <w:lang w:eastAsia="zh-CN"/>
        </w:rPr>
        <w:t>学习主要目的（可多选）：□ 日常交流 □ 工作需要 □ 留学准备 □ 文化兴趣 □ HSK考试 □ 其他：________</w:t>
      </w:r>
    </w:p>
    <w:p w14:paraId="388F27B8" w14:textId="77777777" w:rsidR="00A9228A" w:rsidRPr="00A10EFC" w:rsidRDefault="00A9228A" w:rsidP="006A1A4B">
      <w:pPr>
        <w:ind w:left="576"/>
        <w:rPr>
          <w:rFonts w:ascii="Microsoft YaHei" w:eastAsia="Microsoft YaHei" w:hAnsi="Microsoft YaHei" w:hint="eastAsia"/>
          <w:lang w:eastAsia="zh-CN"/>
        </w:rPr>
      </w:pPr>
      <w:r w:rsidRPr="00A10EFC">
        <w:rPr>
          <w:rFonts w:ascii="Microsoft YaHei" w:eastAsia="Microsoft YaHei" w:hAnsi="Microsoft YaHei" w:hint="eastAsia"/>
          <w:lang w:eastAsia="zh-CN"/>
        </w:rPr>
        <w:t>希望达到的目标：________________________________________________________</w:t>
      </w:r>
    </w:p>
    <w:p w14:paraId="66F38985" w14:textId="77777777" w:rsidR="00A9228A" w:rsidRPr="00A10EFC" w:rsidRDefault="00A9228A" w:rsidP="006A1A4B">
      <w:pPr>
        <w:ind w:left="576"/>
        <w:rPr>
          <w:rFonts w:ascii="Microsoft YaHei" w:eastAsia="Microsoft YaHei" w:hAnsi="Microsoft YaHei" w:hint="eastAsia"/>
          <w:lang w:eastAsia="zh-CN"/>
        </w:rPr>
      </w:pPr>
      <w:r w:rsidRPr="00A10EFC">
        <w:rPr>
          <w:rFonts w:ascii="Microsoft YaHei" w:eastAsia="Microsoft YaHei" w:hAnsi="Microsoft YaHei" w:hint="eastAsia"/>
          <w:lang w:eastAsia="zh-CN"/>
        </w:rPr>
        <w:t>愿意参加的课程类型：□ 一对一 □ 小班课 □ 网络课程 □ 线下课程</w:t>
      </w:r>
    </w:p>
    <w:p w14:paraId="27EF9EB1" w14:textId="77777777" w:rsidR="00A9228A" w:rsidRPr="00A10EFC" w:rsidRDefault="00A9228A" w:rsidP="006A1A4B">
      <w:pPr>
        <w:ind w:left="576"/>
        <w:rPr>
          <w:rFonts w:ascii="Microsoft YaHei" w:eastAsia="Microsoft YaHei" w:hAnsi="Microsoft YaHei" w:hint="eastAsia"/>
          <w:lang w:eastAsia="zh-CN"/>
        </w:rPr>
      </w:pPr>
      <w:r w:rsidRPr="00A10EFC">
        <w:rPr>
          <w:rFonts w:ascii="Microsoft YaHei" w:eastAsia="Microsoft YaHei" w:hAnsi="Microsoft YaHei" w:hint="eastAsia"/>
          <w:lang w:eastAsia="zh-CN"/>
        </w:rPr>
        <w:t>可上课时间：□ 上午 □ 下午 □ 晚上 □ 周末 □ 平日</w:t>
      </w:r>
    </w:p>
    <w:p w14:paraId="2EA7AAF1" w14:textId="77777777" w:rsidR="00A9228A" w:rsidRPr="00A10EFC" w:rsidRDefault="00A9228A" w:rsidP="006A1A4B">
      <w:pPr>
        <w:ind w:left="576"/>
        <w:rPr>
          <w:rFonts w:ascii="Microsoft YaHei" w:eastAsia="Microsoft YaHei" w:hAnsi="Microsoft YaHei" w:hint="eastAsia"/>
          <w:lang w:eastAsia="zh-CN"/>
        </w:rPr>
      </w:pPr>
      <w:r w:rsidRPr="00A10EFC">
        <w:rPr>
          <w:rFonts w:ascii="Microsoft YaHei" w:eastAsia="Microsoft YaHei" w:hAnsi="Microsoft YaHei" w:hint="eastAsia"/>
          <w:lang w:eastAsia="zh-CN"/>
        </w:rPr>
        <w:t>预计开始学习时间：________年____月</w:t>
      </w:r>
    </w:p>
    <w:p w14:paraId="7155B3B1" w14:textId="77777777" w:rsidR="00A9228A" w:rsidRDefault="00A9228A" w:rsidP="006A1A4B">
      <w:pPr>
        <w:ind w:left="576"/>
        <w:rPr>
          <w:rFonts w:ascii="Microsoft YaHei" w:eastAsia="Microsoft YaHei" w:hAnsi="Microsoft YaHei" w:hint="eastAsia"/>
          <w:lang w:eastAsia="zh-CN"/>
        </w:rPr>
      </w:pPr>
      <w:r w:rsidRPr="00A10EFC">
        <w:rPr>
          <w:rFonts w:ascii="Microsoft YaHei" w:eastAsia="Microsoft YaHei" w:hAnsi="Microsoft YaHei" w:hint="eastAsia"/>
          <w:lang w:eastAsia="zh-CN"/>
        </w:rPr>
        <w:t>其他特殊需求或备注：____________________________________________________</w:t>
      </w:r>
    </w:p>
    <w:p w14:paraId="00194CDD" w14:textId="77777777" w:rsidR="004F7567" w:rsidRDefault="004F7567" w:rsidP="00A9228A">
      <w:pPr>
        <w:rPr>
          <w:rFonts w:ascii="Microsoft YaHei" w:eastAsia="Microsoft YaHei" w:hAnsi="Microsoft YaHei" w:hint="eastAsia"/>
          <w:lang w:eastAsia="zh-CN"/>
        </w:rPr>
      </w:pPr>
    </w:p>
    <w:p w14:paraId="2A09063D" w14:textId="77777777" w:rsidR="006A1A4B" w:rsidRPr="00A10EFC" w:rsidRDefault="006A1A4B" w:rsidP="00A9228A">
      <w:pPr>
        <w:rPr>
          <w:rFonts w:ascii="Microsoft YaHei" w:eastAsia="Microsoft YaHei" w:hAnsi="Microsoft YaHei" w:hint="eastAsia"/>
          <w:lang w:eastAsia="zh-CN"/>
        </w:rPr>
      </w:pPr>
    </w:p>
    <w:p w14:paraId="7FDB8CD3" w14:textId="37412508" w:rsidR="00A9228A" w:rsidRPr="00275942" w:rsidRDefault="00A9228A" w:rsidP="00275942">
      <w:pPr>
        <w:spacing w:before="240" w:line="276" w:lineRule="auto"/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</w:pPr>
      <w:r w:rsidRPr="00275942">
        <w:rPr>
          <w:rFonts w:ascii="Microsoft YaHei" w:eastAsia="Microsoft YaHei" w:hAnsi="Microsoft YaHei" w:hint="eastAsia"/>
          <w:b/>
          <w:bCs/>
          <w:sz w:val="24"/>
          <w:szCs w:val="22"/>
          <w:lang w:eastAsia="zh-CN"/>
        </w:rPr>
        <w:t>签名确认</w:t>
      </w:r>
    </w:p>
    <w:p w14:paraId="24B680B3" w14:textId="18556C3A" w:rsidR="00A9228A" w:rsidRPr="00A10EFC" w:rsidRDefault="00A9228A" w:rsidP="00A9228A">
      <w:pPr>
        <w:rPr>
          <w:rFonts w:ascii="Microsoft YaHei" w:eastAsia="Microsoft YaHei" w:hAnsi="Microsoft YaHei" w:hint="eastAsia"/>
          <w:lang w:eastAsia="zh-CN"/>
        </w:rPr>
      </w:pPr>
      <w:r w:rsidRPr="00A10EFC">
        <w:rPr>
          <w:rFonts w:ascii="Microsoft YaHei" w:eastAsia="Microsoft YaHei" w:hAnsi="Microsoft YaHei" w:hint="eastAsia"/>
          <w:lang w:eastAsia="zh-CN"/>
        </w:rPr>
        <w:t>我</w:t>
      </w:r>
      <w:r w:rsidR="00D338D0">
        <w:rPr>
          <w:rFonts w:ascii="Microsoft YaHei" w:eastAsia="Microsoft YaHei" w:hAnsi="Microsoft YaHei" w:hint="eastAsia"/>
          <w:lang w:eastAsia="zh-CN"/>
        </w:rPr>
        <w:t>________________</w:t>
      </w:r>
      <w:r w:rsidRPr="00A10EFC">
        <w:rPr>
          <w:rFonts w:ascii="Microsoft YaHei" w:eastAsia="Microsoft YaHei" w:hAnsi="Microsoft YaHei" w:hint="eastAsia"/>
          <w:lang w:eastAsia="zh-CN"/>
        </w:rPr>
        <w:t>确认以上信息准确无误，并同意学校有关课程安排及管理规定。</w:t>
      </w:r>
    </w:p>
    <w:p w14:paraId="08742B39" w14:textId="3A526018" w:rsidR="00A9228A" w:rsidRPr="00A10EFC" w:rsidRDefault="00A9228A" w:rsidP="00A9228A">
      <w:pPr>
        <w:rPr>
          <w:rFonts w:ascii="Microsoft YaHei" w:eastAsia="Microsoft YaHei" w:hAnsi="Microsoft YaHei" w:hint="eastAsia"/>
          <w:lang w:eastAsia="zh-CN"/>
        </w:rPr>
      </w:pPr>
      <w:r w:rsidRPr="00A10EFC">
        <w:rPr>
          <w:rFonts w:ascii="Microsoft YaHei" w:eastAsia="Microsoft YaHei" w:hAnsi="Microsoft YaHei" w:hint="eastAsia"/>
          <w:lang w:eastAsia="zh-CN"/>
        </w:rPr>
        <w:t>签名（学生本人</w:t>
      </w:r>
      <w:r w:rsidR="00D338D0">
        <w:rPr>
          <w:rFonts w:ascii="Microsoft YaHei" w:eastAsia="Microsoft YaHei" w:hAnsi="Microsoft YaHei" w:hint="eastAsia"/>
          <w:lang w:eastAsia="zh-CN"/>
        </w:rPr>
        <w:t>/监护人</w:t>
      </w:r>
      <w:r w:rsidRPr="00A10EFC">
        <w:rPr>
          <w:rFonts w:ascii="Microsoft YaHei" w:eastAsia="Microsoft YaHei" w:hAnsi="Microsoft YaHei" w:hint="eastAsia"/>
          <w:lang w:eastAsia="zh-CN"/>
        </w:rPr>
        <w:t>）：_______________________</w:t>
      </w:r>
      <w:proofErr w:type="gramStart"/>
      <w:r w:rsidRPr="00A10EFC">
        <w:rPr>
          <w:rFonts w:ascii="Microsoft YaHei" w:eastAsia="Microsoft YaHei" w:hAnsi="Microsoft YaHei" w:hint="eastAsia"/>
          <w:lang w:eastAsia="zh-CN"/>
        </w:rPr>
        <w:t>_  日期</w:t>
      </w:r>
      <w:proofErr w:type="gramEnd"/>
      <w:r w:rsidRPr="00A10EFC">
        <w:rPr>
          <w:rFonts w:ascii="Microsoft YaHei" w:eastAsia="Microsoft YaHei" w:hAnsi="Microsoft YaHei" w:hint="eastAsia"/>
          <w:lang w:eastAsia="zh-CN"/>
        </w:rPr>
        <w:t>：_______年_______月_______日</w:t>
      </w:r>
    </w:p>
    <w:p w14:paraId="4007608B" w14:textId="77777777" w:rsidR="00A9228A" w:rsidRDefault="00A9228A" w:rsidP="00A9228A">
      <w:pPr>
        <w:widowControl w:val="0"/>
        <w:overflowPunct/>
        <w:textAlignment w:val="auto"/>
        <w:rPr>
          <w:rFonts w:ascii="AppleSystemUIFont" w:eastAsia="AppleExternalUIFontSimplifiedCh" w:hAnsi="AppleSystemUIFont" w:cs="AppleSystemUIFont" w:hint="eastAsia"/>
          <w:sz w:val="26"/>
          <w:szCs w:val="26"/>
          <w:lang w:val="en-US" w:eastAsia="zh-CN"/>
        </w:rPr>
      </w:pPr>
    </w:p>
    <w:p w14:paraId="305E0749" w14:textId="525F8904" w:rsidR="003410C0" w:rsidRPr="00A9228A" w:rsidRDefault="003410C0" w:rsidP="003410C0">
      <w:pPr>
        <w:spacing w:after="257"/>
        <w:rPr>
          <w:rFonts w:hint="eastAsia"/>
          <w:lang w:val="en-US" w:eastAsia="zh-CN"/>
        </w:rPr>
      </w:pPr>
    </w:p>
    <w:p w14:paraId="535A1DCB" w14:textId="04F54E1A" w:rsidR="003410C0" w:rsidRPr="004F0180" w:rsidRDefault="003410C0" w:rsidP="003410C0">
      <w:pPr>
        <w:ind w:left="4861"/>
        <w:jc w:val="center"/>
        <w:rPr>
          <w:rFonts w:ascii="FangSong" w:eastAsia="FangSong" w:hAnsi="FangSong" w:hint="eastAsia"/>
          <w:lang w:eastAsia="zh-CN"/>
        </w:rPr>
      </w:pPr>
    </w:p>
    <w:p w14:paraId="4335CBF6" w14:textId="1CDAE38C" w:rsidR="003410C0" w:rsidRPr="004F0180" w:rsidRDefault="003410C0" w:rsidP="003410C0">
      <w:pPr>
        <w:spacing w:after="45"/>
        <w:ind w:left="6761" w:right="-510"/>
        <w:rPr>
          <w:rFonts w:ascii="FangSong" w:eastAsia="FangSong" w:hAnsi="FangSong" w:hint="eastAsia"/>
          <w:lang w:eastAsia="zh-CN"/>
        </w:rPr>
      </w:pPr>
    </w:p>
    <w:sectPr w:rsidR="003410C0" w:rsidRPr="004F0180" w:rsidSect="00567446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2304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D9B6E" w14:textId="77777777" w:rsidR="003E45C8" w:rsidRDefault="003E45C8">
      <w:r>
        <w:separator/>
      </w:r>
    </w:p>
  </w:endnote>
  <w:endnote w:type="continuationSeparator" w:id="0">
    <w:p w14:paraId="33D13B2C" w14:textId="77777777" w:rsidR="003E45C8" w:rsidRDefault="003E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EBA778-864E-4672-B67E-C1FE318E88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7C4ADDF-3C6B-4153-A7FD-4B451016EA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DBD1275-9D69-44A9-AEB3-82C37233DCC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B754EB2-1D69-4ABE-BBEE-35AC1116D123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15B41413-26C2-44CF-AC9E-5FEBAADD2BCD}"/>
    <w:embedBold r:id="rId6" w:subsetted="1" w:fontKey="{24C3F006-8126-4BA0-B7C6-8737C4575FFA}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ExternalUIFontSimplifiedCh">
    <w:altName w:val="Cambria"/>
    <w:charset w:val="86"/>
    <w:family w:val="auto"/>
    <w:pitch w:val="default"/>
    <w:sig w:usb0="00000001" w:usb1="080E0000" w:usb2="00000010" w:usb3="00000000" w:csb0="00040000" w:csb1="00000000"/>
  </w:font>
  <w:font w:name="FangSong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7" w:fontKey="{E02AD43E-714E-4092-AA44-DCBFFFA40442}"/>
  </w:font>
  <w:font w:name="LiSu">
    <w:altName w:val="SimSun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9E847" w14:textId="77777777" w:rsidR="00D04613" w:rsidRDefault="00D04613">
    <w:pPr>
      <w:pStyle w:val="Footer"/>
      <w:rPr>
        <w:sz w:val="6"/>
        <w:szCs w:val="6"/>
      </w:rPr>
    </w:pPr>
  </w:p>
  <w:p w14:paraId="1860D8D1" w14:textId="77777777" w:rsidR="008314CD" w:rsidRDefault="00922A03">
    <w:pPr>
      <w:pStyle w:val="Footer"/>
      <w:rPr>
        <w:sz w:val="6"/>
        <w:szCs w:val="6"/>
      </w:rPr>
    </w:pPr>
    <w:r>
      <w:rPr>
        <w:noProof/>
        <w:sz w:val="6"/>
        <w:szCs w:val="6"/>
        <w:lang w:eastAsia="zh-CN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724B9A" wp14:editId="0ECB38DA">
              <wp:simplePos x="0" y="0"/>
              <wp:positionH relativeFrom="column">
                <wp:posOffset>-78105</wp:posOffset>
              </wp:positionH>
              <wp:positionV relativeFrom="paragraph">
                <wp:posOffset>9525</wp:posOffset>
              </wp:positionV>
              <wp:extent cx="6363970" cy="0"/>
              <wp:effectExtent l="0" t="0" r="0" b="0"/>
              <wp:wrapNone/>
              <wp:docPr id="7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3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CED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6.15pt;margin-top:.75pt;width:501.1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" strokecolor="red"/>
          </w:pict>
        </mc:Fallback>
      </mc:AlternateContent>
    </w:r>
  </w:p>
  <w:p w14:paraId="566A887D" w14:textId="77777777" w:rsidR="008314CD" w:rsidRDefault="008314CD">
    <w:pPr>
      <w:pStyle w:val="Footer"/>
      <w:rPr>
        <w:sz w:val="6"/>
        <w:szCs w:val="6"/>
      </w:rPr>
    </w:pPr>
  </w:p>
  <w:tbl>
    <w:tblPr>
      <w:tblW w:w="9936" w:type="dxa"/>
      <w:tblInd w:w="18" w:type="dxa"/>
      <w:tblLook w:val="04A0" w:firstRow="1" w:lastRow="0" w:firstColumn="1" w:lastColumn="0" w:noHBand="0" w:noVBand="1"/>
    </w:tblPr>
    <w:tblGrid>
      <w:gridCol w:w="3600"/>
      <w:gridCol w:w="3045"/>
      <w:gridCol w:w="425"/>
      <w:gridCol w:w="2866"/>
    </w:tblGrid>
    <w:tr w:rsidR="008314CD" w:rsidRPr="0059395D" w14:paraId="6315A366" w14:textId="77777777" w:rsidTr="005C11F7">
      <w:tc>
        <w:tcPr>
          <w:tcW w:w="3600" w:type="dxa"/>
        </w:tcPr>
        <w:p w14:paraId="500316F3" w14:textId="77777777" w:rsidR="008314CD" w:rsidRPr="0059395D" w:rsidRDefault="00F13A10" w:rsidP="00600633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DCG Heidelberg e.V.</w:t>
          </w:r>
        </w:p>
      </w:tc>
      <w:tc>
        <w:tcPr>
          <w:tcW w:w="3470" w:type="dxa"/>
          <w:gridSpan w:val="2"/>
        </w:tcPr>
        <w:p w14:paraId="21944591" w14:textId="77777777" w:rsidR="008314CD" w:rsidRPr="0059395D" w:rsidRDefault="008314CD" w:rsidP="00600633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Bankverbindung</w:t>
          </w:r>
        </w:p>
      </w:tc>
      <w:tc>
        <w:tcPr>
          <w:tcW w:w="2866" w:type="dxa"/>
        </w:tcPr>
        <w:p w14:paraId="503D849F" w14:textId="75B03BE5" w:rsidR="008314CD" w:rsidRPr="0059395D" w:rsidRDefault="00344D82" w:rsidP="00600633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344D82">
            <w:rPr>
              <w:rFonts w:ascii="Franklin Gothic Medium Cond" w:hAnsi="Franklin Gothic Medium Cond"/>
              <w:color w:val="404040"/>
              <w:sz w:val="18"/>
              <w:szCs w:val="18"/>
            </w:rPr>
            <w:t>www.c</w:t>
          </w:r>
          <w:r w:rsidR="00644E1C">
            <w:rPr>
              <w:rFonts w:ascii="Franklin Gothic Medium Cond" w:hAnsi="Franklin Gothic Medium Cond"/>
              <w:color w:val="404040"/>
              <w:sz w:val="18"/>
              <w:szCs w:val="18"/>
            </w:rPr>
            <w:t>ns</w:t>
          </w:r>
          <w:r w:rsidRPr="00344D82">
            <w:rPr>
              <w:rFonts w:ascii="Franklin Gothic Medium Cond" w:hAnsi="Franklin Gothic Medium Cond"/>
              <w:color w:val="404040"/>
              <w:sz w:val="18"/>
              <w:szCs w:val="18"/>
            </w:rPr>
            <w:t>-heidelberg.de</w:t>
          </w:r>
        </w:p>
      </w:tc>
    </w:tr>
    <w:tr w:rsidR="008314CD" w:rsidRPr="003410C0" w14:paraId="48566448" w14:textId="77777777" w:rsidTr="005C11F7">
      <w:tc>
        <w:tcPr>
          <w:tcW w:w="3600" w:type="dxa"/>
        </w:tcPr>
        <w:p w14:paraId="502A5F83" w14:textId="0FBFBDA4" w:rsidR="008314CD" w:rsidRPr="0059395D" w:rsidRDefault="00CE35FE" w:rsidP="00F13A10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>
            <w:rPr>
              <w:rFonts w:ascii="Franklin Gothic Medium Cond" w:hAnsi="Franklin Gothic Medium Cond" w:hint="eastAsia"/>
              <w:color w:val="404040"/>
              <w:sz w:val="18"/>
              <w:szCs w:val="18"/>
              <w:lang w:eastAsia="zh-CN"/>
            </w:rPr>
            <w:t>Kefeng Wang</w:t>
          </w:r>
          <w:r w:rsidR="00F13A10">
            <w:rPr>
              <w:rFonts w:ascii="Franklin Gothic Medium Cond" w:hAnsi="Franklin Gothic Medium Cond"/>
              <w:color w:val="404040"/>
              <w:sz w:val="18"/>
              <w:szCs w:val="18"/>
            </w:rPr>
            <w:t>, 1. Vorsitzende</w:t>
          </w:r>
        </w:p>
      </w:tc>
      <w:tc>
        <w:tcPr>
          <w:tcW w:w="3470" w:type="dxa"/>
          <w:gridSpan w:val="2"/>
        </w:tcPr>
        <w:p w14:paraId="049F0E2B" w14:textId="77777777" w:rsidR="008314CD" w:rsidRPr="0059395D" w:rsidRDefault="00F010F6" w:rsidP="00600633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>
            <w:rPr>
              <w:rFonts w:ascii="Franklin Gothic Medium Cond" w:hAnsi="Franklin Gothic Medium Cond"/>
              <w:color w:val="404040"/>
              <w:sz w:val="18"/>
              <w:szCs w:val="18"/>
            </w:rPr>
            <w:t>IBAN</w:t>
          </w:r>
          <w:r w:rsidR="0036040C">
            <w:rPr>
              <w:rFonts w:ascii="Franklin Gothic Medium Cond" w:hAnsi="Franklin Gothic Medium Cond"/>
              <w:color w:val="404040"/>
              <w:sz w:val="18"/>
              <w:szCs w:val="18"/>
            </w:rPr>
            <w:t>: DE73</w:t>
          </w:r>
          <w:r w:rsidR="0036040C"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67292200</w:t>
          </w:r>
          <w:r w:rsidR="0036040C">
            <w:rPr>
              <w:rFonts w:ascii="Franklin Gothic Medium Cond" w:hAnsi="Franklin Gothic Medium Cond"/>
              <w:color w:val="404040"/>
              <w:sz w:val="18"/>
              <w:szCs w:val="18"/>
            </w:rPr>
            <w:t>00</w:t>
          </w:r>
          <w:r w:rsidR="008314CD"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29164614</w:t>
          </w:r>
        </w:p>
      </w:tc>
      <w:tc>
        <w:tcPr>
          <w:tcW w:w="2866" w:type="dxa"/>
        </w:tcPr>
        <w:p w14:paraId="64EF3879" w14:textId="2D25ED19" w:rsidR="008314CD" w:rsidRPr="00344D82" w:rsidRDefault="00344D82" w:rsidP="00600633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  <w:lang w:val="en-US"/>
            </w:rPr>
          </w:pPr>
          <w:r w:rsidRPr="00344D82">
            <w:rPr>
              <w:rFonts w:ascii="Franklin Gothic Medium Cond" w:hAnsi="Franklin Gothic Medium Cond"/>
              <w:color w:val="404040"/>
              <w:sz w:val="18"/>
              <w:szCs w:val="18"/>
              <w:lang w:val="en-US"/>
            </w:rPr>
            <w:t>Email: schulleitung@c</w:t>
          </w:r>
          <w:r w:rsidR="00644E1C">
            <w:rPr>
              <w:rFonts w:ascii="Franklin Gothic Medium Cond" w:hAnsi="Franklin Gothic Medium Cond"/>
              <w:color w:val="404040"/>
              <w:sz w:val="18"/>
              <w:szCs w:val="18"/>
              <w:lang w:val="en-US"/>
            </w:rPr>
            <w:t>ns</w:t>
          </w:r>
          <w:r w:rsidRPr="00344D82">
            <w:rPr>
              <w:rFonts w:ascii="Franklin Gothic Medium Cond" w:hAnsi="Franklin Gothic Medium Cond"/>
              <w:color w:val="404040"/>
              <w:sz w:val="18"/>
              <w:szCs w:val="18"/>
              <w:lang w:val="en-US"/>
            </w:rPr>
            <w:t>-</w:t>
          </w:r>
          <w:r w:rsidR="00644E1C" w:rsidRPr="00344D82">
            <w:rPr>
              <w:rFonts w:ascii="Franklin Gothic Medium Cond" w:hAnsi="Franklin Gothic Medium Cond"/>
              <w:color w:val="404040"/>
              <w:sz w:val="18"/>
              <w:szCs w:val="18"/>
              <w:lang w:val="en-US"/>
            </w:rPr>
            <w:t>heidelberg.de</w:t>
          </w:r>
        </w:p>
      </w:tc>
    </w:tr>
    <w:tr w:rsidR="008314CD" w:rsidRPr="0059395D" w14:paraId="08CB133F" w14:textId="77777777" w:rsidTr="005C11F7">
      <w:tc>
        <w:tcPr>
          <w:tcW w:w="3600" w:type="dxa"/>
        </w:tcPr>
        <w:p w14:paraId="335AD848" w14:textId="77777777" w:rsidR="008314CD" w:rsidRPr="0059395D" w:rsidRDefault="0036040C" w:rsidP="005F6A56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Amtsgericht Heidelberg</w:t>
          </w:r>
          <w:r>
            <w:rPr>
              <w:rFonts w:ascii="Franklin Gothic Medium Cond" w:hAnsi="Franklin Gothic Medium Cond"/>
              <w:color w:val="404040"/>
              <w:sz w:val="18"/>
              <w:szCs w:val="18"/>
            </w:rPr>
            <w:t xml:space="preserve">, </w:t>
          </w: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VR3</w:t>
          </w:r>
          <w:r>
            <w:rPr>
              <w:rFonts w:ascii="Franklin Gothic Medium Cond" w:hAnsi="Franklin Gothic Medium Cond"/>
              <w:color w:val="404040"/>
              <w:sz w:val="18"/>
              <w:szCs w:val="18"/>
            </w:rPr>
            <w:t>33</w:t>
          </w: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444</w:t>
          </w:r>
        </w:p>
      </w:tc>
      <w:tc>
        <w:tcPr>
          <w:tcW w:w="3470" w:type="dxa"/>
          <w:gridSpan w:val="2"/>
        </w:tcPr>
        <w:p w14:paraId="3F281926" w14:textId="77777777" w:rsidR="008314CD" w:rsidRPr="0059395D" w:rsidRDefault="008314CD" w:rsidP="00600633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Volksbank Kraichgau</w:t>
          </w:r>
        </w:p>
      </w:tc>
      <w:tc>
        <w:tcPr>
          <w:tcW w:w="2866" w:type="dxa"/>
        </w:tcPr>
        <w:p w14:paraId="00599C3A" w14:textId="238A98D0" w:rsidR="008314CD" w:rsidRPr="0059395D" w:rsidRDefault="008314CD" w:rsidP="00600633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</w:p>
      </w:tc>
    </w:tr>
    <w:tr w:rsidR="008314CD" w:rsidRPr="0059395D" w14:paraId="0EEBD7F9" w14:textId="77777777" w:rsidTr="00344D82">
      <w:tc>
        <w:tcPr>
          <w:tcW w:w="3600" w:type="dxa"/>
        </w:tcPr>
        <w:p w14:paraId="71AE17E0" w14:textId="77777777" w:rsidR="008314CD" w:rsidRPr="00D04613" w:rsidRDefault="008314CD" w:rsidP="00600633">
          <w:pPr>
            <w:pStyle w:val="Footer"/>
            <w:rPr>
              <w:rFonts w:ascii="Franklin Gothic Medium Cond" w:hAnsi="Franklin Gothic Medium Cond"/>
              <w:color w:val="404040"/>
              <w:sz w:val="13"/>
              <w:szCs w:val="13"/>
            </w:rPr>
          </w:pPr>
        </w:p>
      </w:tc>
      <w:tc>
        <w:tcPr>
          <w:tcW w:w="3045" w:type="dxa"/>
        </w:tcPr>
        <w:p w14:paraId="3ED6D93D" w14:textId="77777777" w:rsidR="008314CD" w:rsidRPr="00D04613" w:rsidRDefault="008314CD" w:rsidP="00600633">
          <w:pPr>
            <w:pStyle w:val="Footer"/>
            <w:rPr>
              <w:rFonts w:ascii="Franklin Gothic Medium Cond" w:hAnsi="Franklin Gothic Medium Cond"/>
              <w:color w:val="404040"/>
              <w:sz w:val="13"/>
              <w:szCs w:val="13"/>
            </w:rPr>
          </w:pPr>
        </w:p>
      </w:tc>
      <w:tc>
        <w:tcPr>
          <w:tcW w:w="3291" w:type="dxa"/>
          <w:gridSpan w:val="2"/>
        </w:tcPr>
        <w:p w14:paraId="5358C0DE" w14:textId="77777777" w:rsidR="008314CD" w:rsidRPr="00D04613" w:rsidRDefault="008314CD" w:rsidP="00600633">
          <w:pPr>
            <w:pStyle w:val="Footer"/>
            <w:rPr>
              <w:rFonts w:ascii="Franklin Gothic Medium Cond" w:hAnsi="Franklin Gothic Medium Cond"/>
              <w:color w:val="404040"/>
              <w:sz w:val="13"/>
              <w:szCs w:val="13"/>
            </w:rPr>
          </w:pPr>
        </w:p>
      </w:tc>
    </w:tr>
  </w:tbl>
  <w:p w14:paraId="08C91E56" w14:textId="77777777" w:rsidR="008314CD" w:rsidRPr="008314CD" w:rsidRDefault="008314CD" w:rsidP="00D04613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1FDDE" w14:textId="77777777" w:rsidR="00D75D08" w:rsidRDefault="00D75D08">
    <w:pPr>
      <w:pStyle w:val="Footer"/>
      <w:rPr>
        <w:sz w:val="6"/>
        <w:szCs w:val="6"/>
      </w:rPr>
    </w:pPr>
  </w:p>
  <w:p w14:paraId="24850504" w14:textId="77777777" w:rsidR="0068008C" w:rsidRDefault="00922A03">
    <w:pPr>
      <w:pStyle w:val="Footer"/>
      <w:rPr>
        <w:sz w:val="6"/>
        <w:szCs w:val="6"/>
      </w:rPr>
    </w:pPr>
    <w:r>
      <w:rPr>
        <w:rFonts w:cs="Arial"/>
        <w:noProof/>
        <w:sz w:val="18"/>
        <w:szCs w:val="18"/>
        <w:lang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DF4E63" wp14:editId="2ACF1371">
              <wp:simplePos x="0" y="0"/>
              <wp:positionH relativeFrom="column">
                <wp:posOffset>-76200</wp:posOffset>
              </wp:positionH>
              <wp:positionV relativeFrom="paragraph">
                <wp:posOffset>20320</wp:posOffset>
              </wp:positionV>
              <wp:extent cx="6363970" cy="0"/>
              <wp:effectExtent l="0" t="0" r="0" b="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3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945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6pt;margin-top:1.6pt;width:501.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" strokecolor="red"/>
          </w:pict>
        </mc:Fallback>
      </mc:AlternateContent>
    </w:r>
  </w:p>
  <w:p w14:paraId="1E1E3C5A" w14:textId="77777777" w:rsidR="0068008C" w:rsidRPr="00D75D08" w:rsidRDefault="0068008C">
    <w:pPr>
      <w:pStyle w:val="Footer"/>
      <w:rPr>
        <w:sz w:val="6"/>
        <w:szCs w:val="6"/>
      </w:rPr>
    </w:pPr>
  </w:p>
  <w:tbl>
    <w:tblPr>
      <w:tblW w:w="9936" w:type="dxa"/>
      <w:tblInd w:w="18" w:type="dxa"/>
      <w:tblLook w:val="04A0" w:firstRow="1" w:lastRow="0" w:firstColumn="1" w:lastColumn="0" w:noHBand="0" w:noVBand="1"/>
    </w:tblPr>
    <w:tblGrid>
      <w:gridCol w:w="3600"/>
      <w:gridCol w:w="3312"/>
      <w:gridCol w:w="3024"/>
    </w:tblGrid>
    <w:tr w:rsidR="00D75D08" w:rsidRPr="0059395D" w14:paraId="5CCB0FD0" w14:textId="77777777" w:rsidTr="00BF4407">
      <w:tc>
        <w:tcPr>
          <w:tcW w:w="3600" w:type="dxa"/>
        </w:tcPr>
        <w:p w14:paraId="08FE10A1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Chinesischschule Heidelberg</w:t>
          </w:r>
        </w:p>
      </w:tc>
      <w:tc>
        <w:tcPr>
          <w:tcW w:w="3312" w:type="dxa"/>
        </w:tcPr>
        <w:p w14:paraId="15D0B25A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Bankverbindung</w:t>
          </w:r>
        </w:p>
      </w:tc>
      <w:tc>
        <w:tcPr>
          <w:tcW w:w="3024" w:type="dxa"/>
        </w:tcPr>
        <w:p w14:paraId="0256F393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 xml:space="preserve">Trägerverein DCG Heidelberg e.V. </w:t>
          </w:r>
        </w:p>
      </w:tc>
    </w:tr>
    <w:tr w:rsidR="00D75D08" w:rsidRPr="0059395D" w14:paraId="63C59545" w14:textId="77777777" w:rsidTr="00BF4407">
      <w:tc>
        <w:tcPr>
          <w:tcW w:w="3600" w:type="dxa"/>
        </w:tcPr>
        <w:p w14:paraId="752A8E5B" w14:textId="77777777" w:rsidR="00D75D08" w:rsidRPr="0059395D" w:rsidRDefault="00D75D08" w:rsidP="005F6A56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 xml:space="preserve">c/o </w:t>
          </w:r>
          <w:r w:rsidR="005F6A56">
            <w:rPr>
              <w:rFonts w:ascii="Franklin Gothic Medium Cond" w:hAnsi="Franklin Gothic Medium Cond"/>
              <w:color w:val="404040"/>
              <w:sz w:val="18"/>
              <w:szCs w:val="18"/>
            </w:rPr>
            <w:t>DCG Heidelberg e.V.</w:t>
          </w:r>
        </w:p>
      </w:tc>
      <w:tc>
        <w:tcPr>
          <w:tcW w:w="3312" w:type="dxa"/>
        </w:tcPr>
        <w:p w14:paraId="7CA42A32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Kontonummer 291 646 14</w:t>
          </w:r>
        </w:p>
      </w:tc>
      <w:tc>
        <w:tcPr>
          <w:tcW w:w="3024" w:type="dxa"/>
        </w:tcPr>
        <w:p w14:paraId="40F3CB28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 xml:space="preserve">Vorstandsvorsitzender: </w:t>
          </w:r>
          <w:proofErr w:type="spellStart"/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Guang</w:t>
          </w:r>
          <w:proofErr w:type="spellEnd"/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 xml:space="preserve"> Yang</w:t>
          </w:r>
        </w:p>
      </w:tc>
    </w:tr>
    <w:tr w:rsidR="00D75D08" w:rsidRPr="0059395D" w14:paraId="5E548DEC" w14:textId="77777777" w:rsidTr="00BF4407">
      <w:tc>
        <w:tcPr>
          <w:tcW w:w="3600" w:type="dxa"/>
        </w:tcPr>
        <w:p w14:paraId="2DFC6CCE" w14:textId="77777777" w:rsidR="00D75D08" w:rsidRPr="0059395D" w:rsidRDefault="005F6A56" w:rsidP="005F6A56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>
            <w:rPr>
              <w:rFonts w:ascii="Franklin Gothic Medium Cond" w:hAnsi="Franklin Gothic Medium Cond"/>
              <w:color w:val="404040"/>
              <w:sz w:val="18"/>
              <w:szCs w:val="18"/>
            </w:rPr>
            <w:t>Grauenbrunnenweg 7</w:t>
          </w:r>
        </w:p>
      </w:tc>
      <w:tc>
        <w:tcPr>
          <w:tcW w:w="3312" w:type="dxa"/>
        </w:tcPr>
        <w:p w14:paraId="47E6F486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Bankleitzahl 672 922 00</w:t>
          </w:r>
        </w:p>
      </w:tc>
      <w:tc>
        <w:tcPr>
          <w:tcW w:w="3024" w:type="dxa"/>
        </w:tcPr>
        <w:p w14:paraId="023FA2C8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VR3444, Amtsgericht Heidelberg</w:t>
          </w:r>
        </w:p>
      </w:tc>
    </w:tr>
    <w:tr w:rsidR="00D75D08" w:rsidRPr="0059395D" w14:paraId="1A55F944" w14:textId="77777777" w:rsidTr="00BF4407">
      <w:tc>
        <w:tcPr>
          <w:tcW w:w="3600" w:type="dxa"/>
        </w:tcPr>
        <w:p w14:paraId="6CD58A93" w14:textId="77777777" w:rsidR="00D75D08" w:rsidRPr="0059395D" w:rsidRDefault="00D75D08" w:rsidP="005F6A56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D-691</w:t>
          </w:r>
          <w:r w:rsidR="005F6A56">
            <w:rPr>
              <w:rFonts w:ascii="Franklin Gothic Medium Cond" w:hAnsi="Franklin Gothic Medium Cond"/>
              <w:color w:val="404040"/>
              <w:sz w:val="18"/>
              <w:szCs w:val="18"/>
            </w:rPr>
            <w:t>8</w:t>
          </w: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 xml:space="preserve">1 </w:t>
          </w:r>
          <w:r w:rsidR="005F6A56">
            <w:rPr>
              <w:rFonts w:ascii="Franklin Gothic Medium Cond" w:hAnsi="Franklin Gothic Medium Cond"/>
              <w:color w:val="404040"/>
              <w:sz w:val="18"/>
              <w:szCs w:val="18"/>
            </w:rPr>
            <w:t>Leimen</w:t>
          </w:r>
        </w:p>
      </w:tc>
      <w:tc>
        <w:tcPr>
          <w:tcW w:w="3312" w:type="dxa"/>
        </w:tcPr>
        <w:p w14:paraId="57321333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Volksbank Kraichgau</w:t>
          </w:r>
        </w:p>
      </w:tc>
      <w:tc>
        <w:tcPr>
          <w:tcW w:w="3024" w:type="dxa"/>
        </w:tcPr>
        <w:p w14:paraId="371777A6" w14:textId="77777777" w:rsidR="00D75D08" w:rsidRPr="0059395D" w:rsidRDefault="00D75D08">
          <w:pPr>
            <w:pStyle w:val="Footer"/>
            <w:rPr>
              <w:rFonts w:ascii="Franklin Gothic Medium Cond" w:hAnsi="Franklin Gothic Medium Cond"/>
              <w:color w:val="404040"/>
              <w:sz w:val="18"/>
              <w:szCs w:val="18"/>
            </w:rPr>
          </w:pPr>
          <w:proofErr w:type="spellStart"/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USt-IdNr</w:t>
          </w:r>
          <w:proofErr w:type="spellEnd"/>
          <w:r w:rsidRPr="0059395D">
            <w:rPr>
              <w:rFonts w:ascii="Franklin Gothic Medium Cond" w:hAnsi="Franklin Gothic Medium Cond"/>
              <w:color w:val="404040"/>
              <w:sz w:val="18"/>
              <w:szCs w:val="18"/>
            </w:rPr>
            <w:t>. 32489/47876</w:t>
          </w:r>
        </w:p>
      </w:tc>
    </w:tr>
  </w:tbl>
  <w:p w14:paraId="6F4876FF" w14:textId="77777777" w:rsidR="002F4C24" w:rsidRDefault="002F4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933C7" w14:textId="77777777" w:rsidR="003E45C8" w:rsidRDefault="003E45C8">
      <w:r>
        <w:separator/>
      </w:r>
    </w:p>
  </w:footnote>
  <w:footnote w:type="continuationSeparator" w:id="0">
    <w:p w14:paraId="39072554" w14:textId="77777777" w:rsidR="003E45C8" w:rsidRDefault="003E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54482" w14:textId="19059078" w:rsidR="00273D75" w:rsidRPr="00583DA5" w:rsidRDefault="001B7556" w:rsidP="00583DA5">
    <w:pPr>
      <w:pStyle w:val="BodyText"/>
      <w:rPr>
        <w:rFonts w:ascii="Franklin Gothic Medium Cond" w:hAnsi="Franklin Gothic Medium Cond"/>
        <w:b w:val="0"/>
        <w:color w:val="000000" w:themeColor="text1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0A71C7BC" wp14:editId="2A351DB6">
              <wp:simplePos x="0" y="0"/>
              <wp:positionH relativeFrom="margin">
                <wp:posOffset>3509010</wp:posOffset>
              </wp:positionH>
              <wp:positionV relativeFrom="paragraph">
                <wp:posOffset>-758190</wp:posOffset>
              </wp:positionV>
              <wp:extent cx="1892300" cy="717550"/>
              <wp:effectExtent l="0" t="0" r="0" b="635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0" cy="717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49720" w14:textId="77777777" w:rsidR="00B80A67" w:rsidRPr="00D5399F" w:rsidRDefault="00B80A67" w:rsidP="00B80A67">
                          <w:pPr>
                            <w:pStyle w:val="BodyText"/>
                            <w:jc w:val="right"/>
                            <w:rPr>
                              <w:rFonts w:ascii="Franklin Gothic Medium Cond" w:hAnsi="Franklin Gothic Medium Cond"/>
                              <w:b w:val="0"/>
                              <w:color w:val="000000" w:themeColor="text1"/>
                              <w:szCs w:val="28"/>
                            </w:rPr>
                          </w:pPr>
                          <w:r w:rsidRPr="00D5399F">
                            <w:rPr>
                              <w:rFonts w:ascii="Franklin Gothic Medium Cond" w:hAnsi="Franklin Gothic Medium Cond"/>
                              <w:b w:val="0"/>
                              <w:color w:val="000000" w:themeColor="text1"/>
                              <w:szCs w:val="28"/>
                            </w:rPr>
                            <w:t>CHINESISCHSCHULE</w:t>
                          </w:r>
                        </w:p>
                        <w:p w14:paraId="03567B39" w14:textId="77777777" w:rsidR="00B80A67" w:rsidRPr="00D5399F" w:rsidRDefault="00B80A67" w:rsidP="00B80A67">
                          <w:pPr>
                            <w:pStyle w:val="BodyText"/>
                            <w:jc w:val="right"/>
                            <w:rPr>
                              <w:rFonts w:ascii="Franklin Gothic Medium Cond" w:hAnsi="Franklin Gothic Medium Cond"/>
                              <w:b w:val="0"/>
                              <w:color w:val="000000" w:themeColor="text1"/>
                              <w:szCs w:val="28"/>
                            </w:rPr>
                          </w:pPr>
                          <w:r w:rsidRPr="00D5399F">
                            <w:rPr>
                              <w:rFonts w:ascii="Franklin Gothic Medium Cond" w:hAnsi="Franklin Gothic Medium Cond"/>
                              <w:b w:val="0"/>
                              <w:color w:val="000000" w:themeColor="text1"/>
                              <w:szCs w:val="28"/>
                            </w:rPr>
                            <w:t>HEIDELBERG</w:t>
                          </w:r>
                        </w:p>
                        <w:p w14:paraId="27C1EFF5" w14:textId="77777777" w:rsidR="00B80A67" w:rsidRPr="00D5399F" w:rsidRDefault="00B80A67" w:rsidP="00B80A67">
                          <w:pPr>
                            <w:pStyle w:val="BodyText"/>
                            <w:jc w:val="right"/>
                            <w:rPr>
                              <w:rFonts w:ascii="LiSu" w:eastAsia="LiSu" w:hAnsi="Franklin Gothic Medium Cond"/>
                              <w:b w:val="0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D5399F">
                            <w:rPr>
                              <w:rFonts w:ascii="LiSu" w:eastAsia="LiSu" w:hAnsi="Franklin Gothic Medium Cond" w:hint="eastAsia"/>
                              <w:b w:val="0"/>
                              <w:color w:val="000000" w:themeColor="text1"/>
                              <w:szCs w:val="28"/>
                            </w:rPr>
                            <w:t>海德堡</w:t>
                          </w:r>
                          <w:r w:rsidRPr="00D5399F">
                            <w:rPr>
                              <w:rFonts w:ascii="LiSu" w:eastAsia="LiSu" w:hAnsi="Franklin Gothic Medium Cond" w:hint="eastAsia"/>
                              <w:b w:val="0"/>
                              <w:color w:val="FF0000"/>
                              <w:szCs w:val="28"/>
                            </w:rPr>
                            <w:t>中</w:t>
                          </w:r>
                          <w:r w:rsidRPr="00D5399F">
                            <w:rPr>
                              <w:rFonts w:ascii="LiSu" w:eastAsia="LiSu" w:hAnsi="Franklin Gothic Medium Cond" w:hint="eastAsia"/>
                              <w:b w:val="0"/>
                              <w:color w:val="000000" w:themeColor="text1"/>
                              <w:szCs w:val="28"/>
                            </w:rPr>
                            <w:t>文学校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1C7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6.3pt;margin-top:-59.7pt;width:149pt;height:56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" stroked="f">
              <v:textbox inset="0,0,0,0">
                <w:txbxContent>
                  <w:p w14:paraId="35F49720" w14:textId="77777777" w:rsidR="00B80A67" w:rsidRPr="00D5399F" w:rsidRDefault="00B80A67" w:rsidP="00B80A67">
                    <w:pPr>
                      <w:pStyle w:val="BodyText"/>
                      <w:jc w:val="right"/>
                      <w:rPr>
                        <w:rFonts w:ascii="Franklin Gothic Medium Cond" w:hAnsi="Franklin Gothic Medium Cond"/>
                        <w:b w:val="0"/>
                        <w:color w:val="000000" w:themeColor="text1"/>
                        <w:szCs w:val="28"/>
                      </w:rPr>
                    </w:pPr>
                    <w:r w:rsidRPr="00D5399F">
                      <w:rPr>
                        <w:rFonts w:ascii="Franklin Gothic Medium Cond" w:hAnsi="Franklin Gothic Medium Cond"/>
                        <w:b w:val="0"/>
                        <w:color w:val="000000" w:themeColor="text1"/>
                        <w:szCs w:val="28"/>
                      </w:rPr>
                      <w:t>CHINESISCHSCHULE</w:t>
                    </w:r>
                  </w:p>
                  <w:p w14:paraId="03567B39" w14:textId="77777777" w:rsidR="00B80A67" w:rsidRPr="00D5399F" w:rsidRDefault="00B80A67" w:rsidP="00B80A67">
                    <w:pPr>
                      <w:pStyle w:val="BodyText"/>
                      <w:jc w:val="right"/>
                      <w:rPr>
                        <w:rFonts w:ascii="Franklin Gothic Medium Cond" w:hAnsi="Franklin Gothic Medium Cond"/>
                        <w:b w:val="0"/>
                        <w:color w:val="000000" w:themeColor="text1"/>
                        <w:szCs w:val="28"/>
                      </w:rPr>
                    </w:pPr>
                    <w:r w:rsidRPr="00D5399F">
                      <w:rPr>
                        <w:rFonts w:ascii="Franklin Gothic Medium Cond" w:hAnsi="Franklin Gothic Medium Cond"/>
                        <w:b w:val="0"/>
                        <w:color w:val="000000" w:themeColor="text1"/>
                        <w:szCs w:val="28"/>
                      </w:rPr>
                      <w:t>HEIDELBERG</w:t>
                    </w:r>
                  </w:p>
                  <w:p w14:paraId="27C1EFF5" w14:textId="77777777" w:rsidR="00B80A67" w:rsidRPr="00D5399F" w:rsidRDefault="00B80A67" w:rsidP="00B80A67">
                    <w:pPr>
                      <w:pStyle w:val="BodyText"/>
                      <w:jc w:val="right"/>
                      <w:rPr>
                        <w:rFonts w:ascii="LiSu" w:eastAsia="LiSu" w:hAnsi="Franklin Gothic Medium Cond"/>
                        <w:b w:val="0"/>
                        <w:color w:val="000000" w:themeColor="text1"/>
                        <w:sz w:val="32"/>
                        <w:szCs w:val="32"/>
                      </w:rPr>
                    </w:pPr>
                    <w:r w:rsidRPr="00D5399F">
                      <w:rPr>
                        <w:rFonts w:ascii="LiSu" w:eastAsia="LiSu" w:hAnsi="Franklin Gothic Medium Cond" w:hint="eastAsia"/>
                        <w:b w:val="0"/>
                        <w:color w:val="000000" w:themeColor="text1"/>
                        <w:szCs w:val="28"/>
                      </w:rPr>
                      <w:t>海德堡</w:t>
                    </w:r>
                    <w:r w:rsidRPr="00D5399F">
                      <w:rPr>
                        <w:rFonts w:ascii="LiSu" w:eastAsia="LiSu" w:hAnsi="Franklin Gothic Medium Cond" w:hint="eastAsia"/>
                        <w:b w:val="0"/>
                        <w:color w:val="FF0000"/>
                        <w:szCs w:val="28"/>
                      </w:rPr>
                      <w:t>中</w:t>
                    </w:r>
                    <w:r w:rsidRPr="00D5399F">
                      <w:rPr>
                        <w:rFonts w:ascii="LiSu" w:eastAsia="LiSu" w:hAnsi="Franklin Gothic Medium Cond" w:hint="eastAsia"/>
                        <w:b w:val="0"/>
                        <w:color w:val="000000" w:themeColor="text1"/>
                        <w:szCs w:val="28"/>
                      </w:rPr>
                      <w:t>文学校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10FA1E62" wp14:editId="35EE9D65">
          <wp:simplePos x="0" y="0"/>
          <wp:positionH relativeFrom="column">
            <wp:posOffset>-40640</wp:posOffset>
          </wp:positionH>
          <wp:positionV relativeFrom="paragraph">
            <wp:posOffset>-287655</wp:posOffset>
          </wp:positionV>
          <wp:extent cx="2213610" cy="177800"/>
          <wp:effectExtent l="0" t="0" r="0" b="0"/>
          <wp:wrapTight wrapText="bothSides">
            <wp:wrapPolygon edited="0">
              <wp:start x="0" y="0"/>
              <wp:lineTo x="0" y="18514"/>
              <wp:lineTo x="13941" y="18514"/>
              <wp:lineTo x="13941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589"/>
                  <a:stretch/>
                </pic:blipFill>
                <pic:spPr bwMode="auto">
                  <a:xfrm>
                    <a:off x="0" y="0"/>
                    <a:ext cx="2213610" cy="177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83150">
      <w:rPr>
        <w:noProof/>
      </w:rPr>
      <w:drawing>
        <wp:anchor distT="0" distB="0" distL="114300" distR="114300" simplePos="0" relativeHeight="251622400" behindDoc="1" locked="0" layoutInCell="1" allowOverlap="1" wp14:anchorId="4CC97BEB" wp14:editId="1AB2A1EF">
          <wp:simplePos x="0" y="0"/>
          <wp:positionH relativeFrom="column">
            <wp:posOffset>5458460</wp:posOffset>
          </wp:positionH>
          <wp:positionV relativeFrom="paragraph">
            <wp:posOffset>-755650</wp:posOffset>
          </wp:positionV>
          <wp:extent cx="698500" cy="704850"/>
          <wp:effectExtent l="0" t="0" r="6350" b="0"/>
          <wp:wrapTight wrapText="bothSides">
            <wp:wrapPolygon edited="0">
              <wp:start x="0" y="0"/>
              <wp:lineTo x="0" y="21016"/>
              <wp:lineTo x="21207" y="21016"/>
              <wp:lineTo x="21207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15"/>
                  <a:stretch/>
                </pic:blipFill>
                <pic:spPr bwMode="auto">
                  <a:xfrm>
                    <a:off x="0" y="0"/>
                    <a:ext cx="698500" cy="704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446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B8BDEB7" wp14:editId="0057C391">
              <wp:simplePos x="0" y="0"/>
              <wp:positionH relativeFrom="margin">
                <wp:posOffset>-40640</wp:posOffset>
              </wp:positionH>
              <wp:positionV relativeFrom="paragraph">
                <wp:posOffset>-749300</wp:posOffset>
              </wp:positionV>
              <wp:extent cx="2628900" cy="431800"/>
              <wp:effectExtent l="0" t="0" r="0" b="635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1EC0B" w14:textId="7FB85D86" w:rsidR="00B80A67" w:rsidRPr="00567446" w:rsidRDefault="00583DA5" w:rsidP="00EF6F95">
                          <w:pPr>
                            <w:pStyle w:val="BodyText"/>
                            <w:rPr>
                              <w:rFonts w:ascii="Franklin Gothic Medium Cond" w:hAnsi="Franklin Gothic Medium Cond"/>
                              <w:b w:val="0"/>
                              <w:color w:val="000000" w:themeColor="text1"/>
                              <w:szCs w:val="28"/>
                            </w:rPr>
                          </w:pPr>
                          <w:r w:rsidRPr="00567446">
                            <w:rPr>
                              <w:rFonts w:ascii="Franklin Gothic Medium Cond" w:hAnsi="Franklin Gothic Medium Cond"/>
                              <w:b w:val="0"/>
                              <w:color w:val="000000" w:themeColor="text1"/>
                              <w:szCs w:val="28"/>
                            </w:rPr>
                            <w:t>DEUTSCH-CHINESISCHE GESELLSCHAFT HEIDELBERG e.V.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BDEB7" id="_x0000_s1027" type="#_x0000_t202" style="position:absolute;margin-left:-3.2pt;margin-top:-59pt;width:207pt;height:3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" stroked="f">
              <v:textbox inset="0,0,0,0">
                <w:txbxContent>
                  <w:p w14:paraId="6EC1EC0B" w14:textId="7FB85D86" w:rsidR="00B80A67" w:rsidRPr="00567446" w:rsidRDefault="00583DA5" w:rsidP="00EF6F95">
                    <w:pPr>
                      <w:pStyle w:val="BodyText"/>
                      <w:rPr>
                        <w:rFonts w:ascii="Franklin Gothic Medium Cond" w:hAnsi="Franklin Gothic Medium Cond"/>
                        <w:b w:val="0"/>
                        <w:color w:val="000000" w:themeColor="text1"/>
                        <w:szCs w:val="28"/>
                      </w:rPr>
                    </w:pPr>
                    <w:r w:rsidRPr="00567446">
                      <w:rPr>
                        <w:rFonts w:ascii="Franklin Gothic Medium Cond" w:hAnsi="Franklin Gothic Medium Cond"/>
                        <w:b w:val="0"/>
                        <w:color w:val="000000" w:themeColor="text1"/>
                        <w:szCs w:val="28"/>
                      </w:rPr>
                      <w:t>DEUTSCH-CHINESISCHE GESELLSCHAFT HEIDELBERG e.V.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20901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573248" behindDoc="0" locked="0" layoutInCell="1" allowOverlap="1" wp14:anchorId="2A92F295" wp14:editId="37A39BB9">
              <wp:simplePos x="0" y="0"/>
              <wp:positionH relativeFrom="column">
                <wp:posOffset>3808095</wp:posOffset>
              </wp:positionH>
              <wp:positionV relativeFrom="paragraph">
                <wp:posOffset>1202690</wp:posOffset>
              </wp:positionV>
              <wp:extent cx="1463040" cy="18288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FE976" w14:textId="011256EF" w:rsidR="00020901" w:rsidRPr="0068008C" w:rsidRDefault="00020901" w:rsidP="00020901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2F295" id="Text Box 8" o:spid="_x0000_s1028" type="#_x0000_t202" style="position:absolute;margin-left:299.85pt;margin-top:94.7pt;width:115.2pt;height:14.4pt;z-index:25157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" stroked="f">
              <v:textbox style="mso-fit-shape-to-text:t" inset="0,0,0,0">
                <w:txbxContent>
                  <w:p w14:paraId="7CEFE976" w14:textId="011256EF" w:rsidR="00020901" w:rsidRPr="0068008C" w:rsidRDefault="00020901" w:rsidP="00020901"/>
                </w:txbxContent>
              </v:textbox>
            </v:shape>
          </w:pict>
        </mc:Fallback>
      </mc:AlternateContent>
    </w:r>
    <w:r w:rsidR="00B80A6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1FA68" w14:textId="77777777" w:rsidR="0059395D" w:rsidRDefault="00922A0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550B7DF" wp14:editId="24AAB417">
              <wp:simplePos x="0" y="0"/>
              <wp:positionH relativeFrom="margin">
                <wp:align>left</wp:align>
              </wp:positionH>
              <wp:positionV relativeFrom="paragraph">
                <wp:posOffset>681355</wp:posOffset>
              </wp:positionV>
              <wp:extent cx="2628900" cy="4953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990A8" w14:textId="77777777" w:rsidR="0059395D" w:rsidRPr="00A629B2" w:rsidRDefault="00273D75" w:rsidP="00273D75">
                          <w:pPr>
                            <w:pStyle w:val="BodyText"/>
                            <w:rPr>
                              <w:rFonts w:ascii="Franklin Gothic Medium Cond" w:hAnsi="Franklin Gothic Medium Cond"/>
                              <w:b w:val="0"/>
                              <w:color w:val="404040"/>
                              <w:sz w:val="32"/>
                              <w:szCs w:val="32"/>
                            </w:rPr>
                          </w:pPr>
                          <w:r w:rsidRPr="00A629B2">
                            <w:rPr>
                              <w:rFonts w:ascii="Franklin Gothic Medium Cond" w:hAnsi="Franklin Gothic Medium Cond"/>
                              <w:b w:val="0"/>
                              <w:color w:val="404040"/>
                              <w:sz w:val="32"/>
                              <w:szCs w:val="32"/>
                            </w:rPr>
                            <w:t>DEUTSCH-CHINESISCHE</w:t>
                          </w:r>
                        </w:p>
                        <w:p w14:paraId="7B2F44F6" w14:textId="77777777" w:rsidR="00273D75" w:rsidRPr="00A629B2" w:rsidRDefault="00273D75" w:rsidP="00273D75">
                          <w:pPr>
                            <w:pStyle w:val="BodyText"/>
                            <w:rPr>
                              <w:rFonts w:ascii="Franklin Gothic Medium Cond" w:hAnsi="Franklin Gothic Medium Cond"/>
                              <w:b w:val="0"/>
                              <w:color w:val="404040"/>
                              <w:sz w:val="32"/>
                              <w:szCs w:val="32"/>
                            </w:rPr>
                          </w:pPr>
                          <w:r w:rsidRPr="00A629B2">
                            <w:rPr>
                              <w:rFonts w:ascii="Franklin Gothic Medium Cond" w:hAnsi="Franklin Gothic Medium Cond"/>
                              <w:b w:val="0"/>
                              <w:color w:val="404040"/>
                              <w:sz w:val="32"/>
                              <w:szCs w:val="32"/>
                            </w:rPr>
                            <w:t>G</w:t>
                          </w:r>
                          <w:r w:rsidR="00A629B2">
                            <w:rPr>
                              <w:rFonts w:ascii="Franklin Gothic Medium Cond" w:hAnsi="Franklin Gothic Medium Cond"/>
                              <w:b w:val="0"/>
                              <w:color w:val="404040"/>
                              <w:sz w:val="32"/>
                              <w:szCs w:val="32"/>
                            </w:rPr>
                            <w:t>ESELLSCHAFT HEIDELBERG e.V.</w:t>
                          </w:r>
                        </w:p>
                        <w:p w14:paraId="5F757997" w14:textId="77777777" w:rsidR="00273D75" w:rsidRPr="00273D75" w:rsidRDefault="00273D75" w:rsidP="00273D75">
                          <w:pPr>
                            <w:pStyle w:val="BodyText"/>
                            <w:rPr>
                              <w:b w:val="0"/>
                              <w:color w:val="40404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0B7D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53.65pt;width:207pt;height:3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" stroked="f">
              <v:textbox inset="0,0,0,0">
                <w:txbxContent>
                  <w:p w14:paraId="42F990A8" w14:textId="77777777" w:rsidR="0059395D" w:rsidRPr="00A629B2" w:rsidRDefault="00273D75" w:rsidP="00273D75">
                    <w:pPr>
                      <w:pStyle w:val="BodyText"/>
                      <w:rPr>
                        <w:rFonts w:ascii="Franklin Gothic Medium Cond" w:hAnsi="Franklin Gothic Medium Cond"/>
                        <w:b w:val="0"/>
                        <w:color w:val="404040"/>
                        <w:sz w:val="32"/>
                        <w:szCs w:val="32"/>
                      </w:rPr>
                    </w:pPr>
                    <w:r w:rsidRPr="00A629B2">
                      <w:rPr>
                        <w:rFonts w:ascii="Franklin Gothic Medium Cond" w:hAnsi="Franklin Gothic Medium Cond"/>
                        <w:b w:val="0"/>
                        <w:color w:val="404040"/>
                        <w:sz w:val="32"/>
                        <w:szCs w:val="32"/>
                      </w:rPr>
                      <w:t>DEUTSCH-CHINESISCHE</w:t>
                    </w:r>
                  </w:p>
                  <w:p w14:paraId="7B2F44F6" w14:textId="77777777" w:rsidR="00273D75" w:rsidRPr="00A629B2" w:rsidRDefault="00273D75" w:rsidP="00273D75">
                    <w:pPr>
                      <w:pStyle w:val="BodyText"/>
                      <w:rPr>
                        <w:rFonts w:ascii="Franklin Gothic Medium Cond" w:hAnsi="Franklin Gothic Medium Cond"/>
                        <w:b w:val="0"/>
                        <w:color w:val="404040"/>
                        <w:sz w:val="32"/>
                        <w:szCs w:val="32"/>
                      </w:rPr>
                    </w:pPr>
                    <w:r w:rsidRPr="00A629B2">
                      <w:rPr>
                        <w:rFonts w:ascii="Franklin Gothic Medium Cond" w:hAnsi="Franklin Gothic Medium Cond"/>
                        <w:b w:val="0"/>
                        <w:color w:val="404040"/>
                        <w:sz w:val="32"/>
                        <w:szCs w:val="32"/>
                      </w:rPr>
                      <w:t>G</w:t>
                    </w:r>
                    <w:r w:rsidR="00A629B2">
                      <w:rPr>
                        <w:rFonts w:ascii="Franklin Gothic Medium Cond" w:hAnsi="Franklin Gothic Medium Cond"/>
                        <w:b w:val="0"/>
                        <w:color w:val="404040"/>
                        <w:sz w:val="32"/>
                        <w:szCs w:val="32"/>
                      </w:rPr>
                      <w:t>ESELLSCHAFT HEIDELBERG e.V.</w:t>
                    </w:r>
                  </w:p>
                  <w:p w14:paraId="5F757997" w14:textId="77777777" w:rsidR="00273D75" w:rsidRPr="00273D75" w:rsidRDefault="00273D75" w:rsidP="00273D75">
                    <w:pPr>
                      <w:pStyle w:val="BodyText"/>
                      <w:rPr>
                        <w:b w:val="0"/>
                        <w:color w:val="404040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CB942C" wp14:editId="74003033">
              <wp:simplePos x="0" y="0"/>
              <wp:positionH relativeFrom="column">
                <wp:posOffset>5301615</wp:posOffset>
              </wp:positionH>
              <wp:positionV relativeFrom="paragraph">
                <wp:posOffset>712470</wp:posOffset>
              </wp:positionV>
              <wp:extent cx="793750" cy="65659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750" cy="6565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9255E" w14:textId="77777777" w:rsidR="00043174" w:rsidRPr="005E21DE" w:rsidRDefault="00922A03" w:rsidP="005E21D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6CF893" wp14:editId="4C88DA12">
                                <wp:extent cx="790575" cy="657225"/>
                                <wp:effectExtent l="0" t="0" r="0" b="0"/>
                                <wp:docPr id="16" name="Bild 1" descr="LogoOnl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Onl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B942C" id="Text Box 5" o:spid="_x0000_s1030" type="#_x0000_t202" style="position:absolute;margin-left:417.45pt;margin-top:56.1pt;width:62.5pt;height:51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" stroked="f">
              <v:fill opacity="0"/>
              <v:textbox style="mso-fit-shape-to-text:t" inset="0,0,0,0">
                <w:txbxContent>
                  <w:p w14:paraId="3389255E" w14:textId="77777777" w:rsidR="00043174" w:rsidRPr="005E21DE" w:rsidRDefault="00922A03" w:rsidP="005E21DE">
                    <w:r>
                      <w:rPr>
                        <w:noProof/>
                      </w:rPr>
                      <w:drawing>
                        <wp:inline distT="0" distB="0" distL="0" distR="0" wp14:anchorId="016CF893" wp14:editId="4C88DA12">
                          <wp:extent cx="790575" cy="657225"/>
                          <wp:effectExtent l="0" t="0" r="0" b="0"/>
                          <wp:docPr id="16" name="Bild 1" descr="LogoOnl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Onl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5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461B06" wp14:editId="0A8790D2">
              <wp:simplePos x="0" y="0"/>
              <wp:positionH relativeFrom="column">
                <wp:posOffset>3808095</wp:posOffset>
              </wp:positionH>
              <wp:positionV relativeFrom="paragraph">
                <wp:posOffset>1202690</wp:posOffset>
              </wp:positionV>
              <wp:extent cx="1463040" cy="182880"/>
              <wp:effectExtent l="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0FF04" w14:textId="77777777" w:rsidR="0068008C" w:rsidRPr="0068008C" w:rsidRDefault="00922A03" w:rsidP="0068008C">
                          <w:r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3922C6FF" wp14:editId="0638FD81">
                                <wp:extent cx="1466850" cy="180975"/>
                                <wp:effectExtent l="0" t="0" r="0" b="0"/>
                                <wp:docPr id="19" name="Bild 2" descr="LogoTextC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TextC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61B06" id="_x0000_s1031" type="#_x0000_t202" style="position:absolute;margin-left:299.85pt;margin-top:94.7pt;width:115.2pt;height:14.4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" stroked="f">
              <v:textbox style="mso-fit-shape-to-text:t" inset="0,0,0,0">
                <w:txbxContent>
                  <w:p w14:paraId="4260FF04" w14:textId="77777777" w:rsidR="0068008C" w:rsidRPr="0068008C" w:rsidRDefault="00922A03" w:rsidP="0068008C">
                    <w:r>
                      <w:rPr>
                        <w:rFonts w:hint="eastAsia"/>
                        <w:noProof/>
                      </w:rPr>
                      <w:drawing>
                        <wp:inline distT="0" distB="0" distL="0" distR="0" wp14:anchorId="3922C6FF" wp14:editId="0638FD81">
                          <wp:extent cx="1466850" cy="180975"/>
                          <wp:effectExtent l="0" t="0" r="0" b="0"/>
                          <wp:docPr id="19" name="Bild 2" descr="LogoTextC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TextC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CB8163" wp14:editId="532F762D">
              <wp:simplePos x="0" y="0"/>
              <wp:positionH relativeFrom="column">
                <wp:posOffset>3652520</wp:posOffset>
              </wp:positionH>
              <wp:positionV relativeFrom="paragraph">
                <wp:posOffset>677545</wp:posOffset>
              </wp:positionV>
              <wp:extent cx="1595755" cy="50292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4F0FB" w14:textId="77777777" w:rsidR="00043174" w:rsidRPr="0059395D" w:rsidRDefault="0068008C" w:rsidP="005E21DE">
                          <w:pPr>
                            <w:jc w:val="right"/>
                            <w:rPr>
                              <w:rFonts w:ascii="Franklin Gothic Medium Cond" w:hAnsi="Franklin Gothic Medium Cond"/>
                              <w:color w:val="404040"/>
                              <w:sz w:val="32"/>
                              <w:lang w:val="en-US" w:eastAsia="zh-CN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color w:val="404040"/>
                              <w:sz w:val="32"/>
                            </w:rPr>
                            <w:t>CHINESISCHSCHULE</w:t>
                          </w:r>
                          <w:r>
                            <w:rPr>
                              <w:rFonts w:ascii="Franklin Gothic Medium Cond" w:hAnsi="Franklin Gothic Medium Cond"/>
                              <w:color w:val="404040"/>
                              <w:sz w:val="32"/>
                            </w:rPr>
                            <w:br/>
                            <w:t>HEIDELBERG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B8163" id="Text Box 4" o:spid="_x0000_s1032" type="#_x0000_t202" style="position:absolute;margin-left:287.6pt;margin-top:53.35pt;width:125.65pt;height:3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" stroked="f">
              <v:textbox inset="0,0,0,0">
                <w:txbxContent>
                  <w:p w14:paraId="6BE4F0FB" w14:textId="77777777" w:rsidR="00043174" w:rsidRPr="0059395D" w:rsidRDefault="0068008C" w:rsidP="005E21DE">
                    <w:pPr>
                      <w:jc w:val="right"/>
                      <w:rPr>
                        <w:rFonts w:ascii="Franklin Gothic Medium Cond" w:hAnsi="Franklin Gothic Medium Cond"/>
                        <w:color w:val="404040"/>
                        <w:sz w:val="32"/>
                        <w:lang w:val="en-US" w:eastAsia="zh-CN"/>
                      </w:rPr>
                    </w:pPr>
                    <w:r>
                      <w:rPr>
                        <w:rFonts w:ascii="Franklin Gothic Medium Cond" w:hAnsi="Franklin Gothic Medium Cond"/>
                        <w:color w:val="404040"/>
                        <w:sz w:val="32"/>
                      </w:rPr>
                      <w:t>CHINESISCHSCHULE</w:t>
                    </w:r>
                    <w:r>
                      <w:rPr>
                        <w:rFonts w:ascii="Franklin Gothic Medium Cond" w:hAnsi="Franklin Gothic Medium Cond"/>
                        <w:color w:val="404040"/>
                        <w:sz w:val="32"/>
                      </w:rPr>
                      <w:br/>
                      <w:t>HEIDELBERG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1" layoutInCell="1" allowOverlap="0" wp14:anchorId="5ED57390" wp14:editId="3DBF45A3">
              <wp:simplePos x="0" y="0"/>
              <wp:positionH relativeFrom="page">
                <wp:posOffset>288290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Square wrapText="bothSides"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A497D" id="Line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7pt,297.7pt" to="31.2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" o:allowoverlap="f">
              <w10:wrap type="square"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A3947"/>
    <w:multiLevelType w:val="hybridMultilevel"/>
    <w:tmpl w:val="4B6E20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323D1"/>
    <w:multiLevelType w:val="hybridMultilevel"/>
    <w:tmpl w:val="7028254A"/>
    <w:lvl w:ilvl="0" w:tplc="7270B4E2">
      <w:start w:val="1"/>
      <w:numFmt w:val="chineseCountingThousand"/>
      <w:lvlText w:val="%1."/>
      <w:lvlJc w:val="left"/>
      <w:pPr>
        <w:ind w:left="720" w:hanging="360"/>
      </w:pPr>
      <w:rPr>
        <w:rFonts w:hint="default"/>
        <w:sz w:val="32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86F99"/>
    <w:multiLevelType w:val="hybridMultilevel"/>
    <w:tmpl w:val="FD60FC30"/>
    <w:lvl w:ilvl="0" w:tplc="FD5EC43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B3A0C1A"/>
    <w:multiLevelType w:val="hybridMultilevel"/>
    <w:tmpl w:val="D3FA9B0E"/>
    <w:lvl w:ilvl="0" w:tplc="1000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D038C"/>
    <w:multiLevelType w:val="hybridMultilevel"/>
    <w:tmpl w:val="A5C4D5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41118"/>
    <w:multiLevelType w:val="hybridMultilevel"/>
    <w:tmpl w:val="40462A5A"/>
    <w:lvl w:ilvl="0" w:tplc="DEDC193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6AC133E4"/>
    <w:multiLevelType w:val="hybridMultilevel"/>
    <w:tmpl w:val="C55CFF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80071"/>
    <w:multiLevelType w:val="hybridMultilevel"/>
    <w:tmpl w:val="E27C6D84"/>
    <w:lvl w:ilvl="0" w:tplc="7270B4E2">
      <w:start w:val="1"/>
      <w:numFmt w:val="chineseCountingThousand"/>
      <w:lvlText w:val="%1."/>
      <w:lvlJc w:val="left"/>
      <w:pPr>
        <w:ind w:left="360" w:hanging="360"/>
      </w:pPr>
      <w:rPr>
        <w:rFonts w:hint="default"/>
        <w:sz w:val="32"/>
      </w:rPr>
    </w:lvl>
    <w:lvl w:ilvl="1" w:tplc="10000019">
      <w:start w:val="1"/>
      <w:numFmt w:val="lowerLetter"/>
      <w:lvlText w:val="%2."/>
      <w:lvlJc w:val="left"/>
      <w:pPr>
        <w:ind w:left="1080" w:hanging="360"/>
      </w:pPr>
    </w:lvl>
    <w:lvl w:ilvl="2" w:tplc="1000001B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09051B"/>
    <w:multiLevelType w:val="hybridMultilevel"/>
    <w:tmpl w:val="2AAC94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5451D4"/>
    <w:multiLevelType w:val="hybridMultilevel"/>
    <w:tmpl w:val="E13E89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09040081">
    <w:abstractNumId w:val="4"/>
  </w:num>
  <w:num w:numId="2" w16cid:durableId="21513989">
    <w:abstractNumId w:val="6"/>
  </w:num>
  <w:num w:numId="3" w16cid:durableId="1382023223">
    <w:abstractNumId w:val="0"/>
  </w:num>
  <w:num w:numId="4" w16cid:durableId="1771898529">
    <w:abstractNumId w:val="8"/>
  </w:num>
  <w:num w:numId="5" w16cid:durableId="691565427">
    <w:abstractNumId w:val="9"/>
  </w:num>
  <w:num w:numId="6" w16cid:durableId="396637484">
    <w:abstractNumId w:val="5"/>
  </w:num>
  <w:num w:numId="7" w16cid:durableId="707225092">
    <w:abstractNumId w:val="2"/>
  </w:num>
  <w:num w:numId="8" w16cid:durableId="965239117">
    <w:abstractNumId w:val="7"/>
  </w:num>
  <w:num w:numId="9" w16cid:durableId="1296368698">
    <w:abstractNumId w:val="3"/>
  </w:num>
  <w:num w:numId="10" w16cid:durableId="1787116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intFractionalCharacterWidth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03"/>
    <w:rsid w:val="000109C1"/>
    <w:rsid w:val="0001139E"/>
    <w:rsid w:val="00020901"/>
    <w:rsid w:val="00021E8E"/>
    <w:rsid w:val="00043174"/>
    <w:rsid w:val="000443D5"/>
    <w:rsid w:val="00052F89"/>
    <w:rsid w:val="00057A24"/>
    <w:rsid w:val="00066256"/>
    <w:rsid w:val="00070AA8"/>
    <w:rsid w:val="00072B14"/>
    <w:rsid w:val="00092D75"/>
    <w:rsid w:val="000B226E"/>
    <w:rsid w:val="000C2353"/>
    <w:rsid w:val="000C5691"/>
    <w:rsid w:val="000C6A87"/>
    <w:rsid w:val="001157A7"/>
    <w:rsid w:val="00156377"/>
    <w:rsid w:val="00176140"/>
    <w:rsid w:val="00187189"/>
    <w:rsid w:val="001878F6"/>
    <w:rsid w:val="001A09A4"/>
    <w:rsid w:val="001B03D3"/>
    <w:rsid w:val="001B467B"/>
    <w:rsid w:val="001B7556"/>
    <w:rsid w:val="001C13EA"/>
    <w:rsid w:val="001F1DF6"/>
    <w:rsid w:val="002017A0"/>
    <w:rsid w:val="0022095F"/>
    <w:rsid w:val="00220CE7"/>
    <w:rsid w:val="002244B1"/>
    <w:rsid w:val="00257588"/>
    <w:rsid w:val="00261F5C"/>
    <w:rsid w:val="00262FAB"/>
    <w:rsid w:val="00273D75"/>
    <w:rsid w:val="00275942"/>
    <w:rsid w:val="002804F7"/>
    <w:rsid w:val="002824FE"/>
    <w:rsid w:val="002860A8"/>
    <w:rsid w:val="00296DF3"/>
    <w:rsid w:val="002B3519"/>
    <w:rsid w:val="002B4B75"/>
    <w:rsid w:val="002C5EAC"/>
    <w:rsid w:val="002D6C2B"/>
    <w:rsid w:val="002E218A"/>
    <w:rsid w:val="002F1C77"/>
    <w:rsid w:val="002F317B"/>
    <w:rsid w:val="002F4C24"/>
    <w:rsid w:val="0030200D"/>
    <w:rsid w:val="003410C0"/>
    <w:rsid w:val="00342027"/>
    <w:rsid w:val="00344D82"/>
    <w:rsid w:val="0036040C"/>
    <w:rsid w:val="003614EB"/>
    <w:rsid w:val="0037023D"/>
    <w:rsid w:val="00380B31"/>
    <w:rsid w:val="00381AD2"/>
    <w:rsid w:val="003B021E"/>
    <w:rsid w:val="003B2EAF"/>
    <w:rsid w:val="003E2C6D"/>
    <w:rsid w:val="003E45C8"/>
    <w:rsid w:val="003F0767"/>
    <w:rsid w:val="003F716C"/>
    <w:rsid w:val="00405CB5"/>
    <w:rsid w:val="00406742"/>
    <w:rsid w:val="004335FA"/>
    <w:rsid w:val="0043601D"/>
    <w:rsid w:val="00443590"/>
    <w:rsid w:val="00444D64"/>
    <w:rsid w:val="0045582A"/>
    <w:rsid w:val="00457E9E"/>
    <w:rsid w:val="004618FE"/>
    <w:rsid w:val="004818CC"/>
    <w:rsid w:val="004A73FD"/>
    <w:rsid w:val="004A7CD5"/>
    <w:rsid w:val="004B0CEC"/>
    <w:rsid w:val="004C3AA6"/>
    <w:rsid w:val="004D454F"/>
    <w:rsid w:val="004F0180"/>
    <w:rsid w:val="004F373E"/>
    <w:rsid w:val="004F6C63"/>
    <w:rsid w:val="004F7567"/>
    <w:rsid w:val="005200D1"/>
    <w:rsid w:val="005226AF"/>
    <w:rsid w:val="005308A3"/>
    <w:rsid w:val="005377F8"/>
    <w:rsid w:val="00567446"/>
    <w:rsid w:val="00583DA5"/>
    <w:rsid w:val="0059395D"/>
    <w:rsid w:val="00594550"/>
    <w:rsid w:val="005B2266"/>
    <w:rsid w:val="005B59EF"/>
    <w:rsid w:val="005B7534"/>
    <w:rsid w:val="005C11F7"/>
    <w:rsid w:val="005D6AAC"/>
    <w:rsid w:val="005E21DE"/>
    <w:rsid w:val="005E2475"/>
    <w:rsid w:val="005E46E1"/>
    <w:rsid w:val="005F1378"/>
    <w:rsid w:val="005F2757"/>
    <w:rsid w:val="005F358F"/>
    <w:rsid w:val="005F6A56"/>
    <w:rsid w:val="00600633"/>
    <w:rsid w:val="00602A9A"/>
    <w:rsid w:val="00606119"/>
    <w:rsid w:val="006064A1"/>
    <w:rsid w:val="0061481D"/>
    <w:rsid w:val="00623515"/>
    <w:rsid w:val="006240B4"/>
    <w:rsid w:val="00644E1C"/>
    <w:rsid w:val="0067020B"/>
    <w:rsid w:val="00674E58"/>
    <w:rsid w:val="00675166"/>
    <w:rsid w:val="0068008C"/>
    <w:rsid w:val="00681749"/>
    <w:rsid w:val="00684B3E"/>
    <w:rsid w:val="00695545"/>
    <w:rsid w:val="00695ACC"/>
    <w:rsid w:val="006A1A4B"/>
    <w:rsid w:val="006C2AF5"/>
    <w:rsid w:val="006D66AA"/>
    <w:rsid w:val="006E4647"/>
    <w:rsid w:val="006E4855"/>
    <w:rsid w:val="00702F8C"/>
    <w:rsid w:val="00724803"/>
    <w:rsid w:val="007516E7"/>
    <w:rsid w:val="007529B3"/>
    <w:rsid w:val="007544D3"/>
    <w:rsid w:val="00761E38"/>
    <w:rsid w:val="00770FCE"/>
    <w:rsid w:val="007755A0"/>
    <w:rsid w:val="00782272"/>
    <w:rsid w:val="0079437B"/>
    <w:rsid w:val="0080058B"/>
    <w:rsid w:val="00804857"/>
    <w:rsid w:val="00825AD7"/>
    <w:rsid w:val="008314CD"/>
    <w:rsid w:val="00846EB8"/>
    <w:rsid w:val="0086392F"/>
    <w:rsid w:val="00863DC2"/>
    <w:rsid w:val="00863E62"/>
    <w:rsid w:val="0087179F"/>
    <w:rsid w:val="008758E2"/>
    <w:rsid w:val="008835D2"/>
    <w:rsid w:val="008A358A"/>
    <w:rsid w:val="008A77F9"/>
    <w:rsid w:val="008D1BA6"/>
    <w:rsid w:val="008E1BA3"/>
    <w:rsid w:val="008E6B3C"/>
    <w:rsid w:val="008F7A8A"/>
    <w:rsid w:val="009048E7"/>
    <w:rsid w:val="00910F9E"/>
    <w:rsid w:val="00913DA8"/>
    <w:rsid w:val="00922A03"/>
    <w:rsid w:val="00924B39"/>
    <w:rsid w:val="00950318"/>
    <w:rsid w:val="00960080"/>
    <w:rsid w:val="00961D27"/>
    <w:rsid w:val="00982F05"/>
    <w:rsid w:val="00990254"/>
    <w:rsid w:val="00990274"/>
    <w:rsid w:val="009965D0"/>
    <w:rsid w:val="009A0648"/>
    <w:rsid w:val="009B2486"/>
    <w:rsid w:val="009C4028"/>
    <w:rsid w:val="009C49D1"/>
    <w:rsid w:val="009E37E6"/>
    <w:rsid w:val="009F09E0"/>
    <w:rsid w:val="00A049EB"/>
    <w:rsid w:val="00A206D5"/>
    <w:rsid w:val="00A20756"/>
    <w:rsid w:val="00A2089B"/>
    <w:rsid w:val="00A532DA"/>
    <w:rsid w:val="00A57823"/>
    <w:rsid w:val="00A629B2"/>
    <w:rsid w:val="00A73C17"/>
    <w:rsid w:val="00A8337B"/>
    <w:rsid w:val="00A9228A"/>
    <w:rsid w:val="00A9464A"/>
    <w:rsid w:val="00A94A9E"/>
    <w:rsid w:val="00AB1F6A"/>
    <w:rsid w:val="00AD014F"/>
    <w:rsid w:val="00AD6B2A"/>
    <w:rsid w:val="00AD7CF4"/>
    <w:rsid w:val="00AF4223"/>
    <w:rsid w:val="00AF6F56"/>
    <w:rsid w:val="00B21B93"/>
    <w:rsid w:val="00B30E52"/>
    <w:rsid w:val="00B50215"/>
    <w:rsid w:val="00B524CC"/>
    <w:rsid w:val="00B6690F"/>
    <w:rsid w:val="00B75BDF"/>
    <w:rsid w:val="00B75F4B"/>
    <w:rsid w:val="00B80A67"/>
    <w:rsid w:val="00B8624F"/>
    <w:rsid w:val="00B9112E"/>
    <w:rsid w:val="00BB1362"/>
    <w:rsid w:val="00BB4904"/>
    <w:rsid w:val="00BD4022"/>
    <w:rsid w:val="00BE6D3A"/>
    <w:rsid w:val="00BF1CD8"/>
    <w:rsid w:val="00BF31B9"/>
    <w:rsid w:val="00BF4407"/>
    <w:rsid w:val="00BF4754"/>
    <w:rsid w:val="00C0756C"/>
    <w:rsid w:val="00C23303"/>
    <w:rsid w:val="00C2712A"/>
    <w:rsid w:val="00C32718"/>
    <w:rsid w:val="00C64D21"/>
    <w:rsid w:val="00C7349F"/>
    <w:rsid w:val="00CA31BB"/>
    <w:rsid w:val="00CC3896"/>
    <w:rsid w:val="00CD247F"/>
    <w:rsid w:val="00CE35FE"/>
    <w:rsid w:val="00CE37FE"/>
    <w:rsid w:val="00CF77A9"/>
    <w:rsid w:val="00D04613"/>
    <w:rsid w:val="00D142C3"/>
    <w:rsid w:val="00D15EB8"/>
    <w:rsid w:val="00D16CA3"/>
    <w:rsid w:val="00D22CD9"/>
    <w:rsid w:val="00D25558"/>
    <w:rsid w:val="00D314F9"/>
    <w:rsid w:val="00D338D0"/>
    <w:rsid w:val="00D4238C"/>
    <w:rsid w:val="00D4508D"/>
    <w:rsid w:val="00D46D56"/>
    <w:rsid w:val="00D5399F"/>
    <w:rsid w:val="00D75D08"/>
    <w:rsid w:val="00D8083A"/>
    <w:rsid w:val="00D83150"/>
    <w:rsid w:val="00D9773B"/>
    <w:rsid w:val="00DB3662"/>
    <w:rsid w:val="00DC7E9F"/>
    <w:rsid w:val="00DD27CA"/>
    <w:rsid w:val="00DD39D3"/>
    <w:rsid w:val="00DF402C"/>
    <w:rsid w:val="00DF41E3"/>
    <w:rsid w:val="00E01914"/>
    <w:rsid w:val="00E20B18"/>
    <w:rsid w:val="00E61BF4"/>
    <w:rsid w:val="00E66491"/>
    <w:rsid w:val="00E733BE"/>
    <w:rsid w:val="00EB7C22"/>
    <w:rsid w:val="00EF5869"/>
    <w:rsid w:val="00EF6721"/>
    <w:rsid w:val="00EF69D1"/>
    <w:rsid w:val="00EF6F95"/>
    <w:rsid w:val="00EF73C5"/>
    <w:rsid w:val="00F010F6"/>
    <w:rsid w:val="00F13A10"/>
    <w:rsid w:val="00F27BDD"/>
    <w:rsid w:val="00F40764"/>
    <w:rsid w:val="00F64BDD"/>
    <w:rsid w:val="00F70CA5"/>
    <w:rsid w:val="00F75ACA"/>
    <w:rsid w:val="00F842BA"/>
    <w:rsid w:val="00F96E49"/>
    <w:rsid w:val="00F971B0"/>
    <w:rsid w:val="00FA02F6"/>
    <w:rsid w:val="00FA07D4"/>
    <w:rsid w:val="00FA2DDE"/>
    <w:rsid w:val="00FA4523"/>
    <w:rsid w:val="00FC3083"/>
    <w:rsid w:val="00FD24EA"/>
    <w:rsid w:val="00FE269F"/>
    <w:rsid w:val="00FE55A3"/>
    <w:rsid w:val="00FE7141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E70C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eastAsia="de-DE"/>
    </w:rPr>
  </w:style>
  <w:style w:type="paragraph" w:styleId="Heading1">
    <w:name w:val="heading 1"/>
    <w:basedOn w:val="Normal"/>
    <w:next w:val="Normal"/>
    <w:qFormat/>
    <w:pPr>
      <w:keepNext/>
      <w:spacing w:before="100"/>
      <w:outlineLvl w:val="0"/>
    </w:pPr>
    <w:rPr>
      <w:rFonts w:cs="Arial"/>
      <w:sz w:val="32"/>
      <w:lang w:val="fr-FR"/>
    </w:rPr>
  </w:style>
  <w:style w:type="paragraph" w:styleId="Heading2">
    <w:name w:val="heading 2"/>
    <w:basedOn w:val="Normal"/>
    <w:next w:val="Normal"/>
    <w:qFormat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Heading3">
    <w:name w:val="heading 3"/>
    <w:basedOn w:val="Normal"/>
    <w:next w:val="Normal"/>
    <w:qFormat/>
    <w:pPr>
      <w:keepNext/>
      <w:ind w:right="-3"/>
      <w:outlineLvl w:val="2"/>
    </w:pPr>
    <w:rPr>
      <w:rFonts w:cs="Arial"/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cs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Liste">
    <w:name w:val="TNListe"/>
    <w:basedOn w:val="Normal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uiPriority w:val="59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Pr>
      <w:b/>
      <w:sz w:val="28"/>
    </w:rPr>
  </w:style>
  <w:style w:type="character" w:customStyle="1" w:styleId="BodyTextChar">
    <w:name w:val="Body Text Char"/>
    <w:basedOn w:val="DefaultParagraphFont"/>
    <w:link w:val="BodyText"/>
    <w:rsid w:val="00043174"/>
    <w:rPr>
      <w:rFonts w:ascii="Arial" w:hAnsi="Arial"/>
      <w:b/>
      <w:sz w:val="28"/>
      <w:lang w:eastAsia="de-DE"/>
    </w:rPr>
  </w:style>
  <w:style w:type="character" w:styleId="Hyperlink">
    <w:name w:val="Hyperlink"/>
    <w:basedOn w:val="DefaultParagraphFont"/>
    <w:uiPriority w:val="99"/>
    <w:rsid w:val="00CC3896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44359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43590"/>
    <w:rPr>
      <w:rFonts w:ascii="Tahoma" w:hAnsi="Tahoma" w:cs="Tahoma"/>
      <w:sz w:val="16"/>
      <w:szCs w:val="16"/>
      <w:lang w:eastAsia="de-DE"/>
    </w:rPr>
  </w:style>
  <w:style w:type="paragraph" w:customStyle="1" w:styleId="Default">
    <w:name w:val="Default"/>
    <w:rsid w:val="00F13A1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CD24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D247F"/>
    <w:rPr>
      <w:rFonts w:ascii="Segoe UI" w:hAnsi="Segoe UI" w:cs="Segoe UI"/>
      <w:sz w:val="18"/>
      <w:szCs w:val="18"/>
      <w:lang w:eastAsia="de-DE"/>
    </w:rPr>
  </w:style>
  <w:style w:type="paragraph" w:customStyle="1" w:styleId="Textbody">
    <w:name w:val="Text body"/>
    <w:basedOn w:val="Normal"/>
    <w:rsid w:val="00BD4022"/>
    <w:pPr>
      <w:suppressAutoHyphens/>
      <w:overflowPunct/>
      <w:autoSpaceDE/>
      <w:adjustRightInd/>
    </w:pPr>
    <w:rPr>
      <w:b/>
      <w:kern w:val="3"/>
      <w:sz w:val="28"/>
    </w:rPr>
  </w:style>
  <w:style w:type="paragraph" w:styleId="ListParagraph">
    <w:name w:val="List Paragraph"/>
    <w:basedOn w:val="Normal"/>
    <w:uiPriority w:val="34"/>
    <w:qFormat/>
    <w:rsid w:val="00261F5C"/>
    <w:pPr>
      <w:ind w:left="720"/>
      <w:contextualSpacing/>
    </w:pPr>
  </w:style>
  <w:style w:type="character" w:customStyle="1" w:styleId="lrzxr">
    <w:name w:val="lrzxr"/>
    <w:basedOn w:val="DefaultParagraphFont"/>
    <w:rsid w:val="00804857"/>
  </w:style>
  <w:style w:type="paragraph" w:styleId="Subtitle">
    <w:name w:val="Subtitle"/>
    <w:basedOn w:val="Normal"/>
    <w:next w:val="Normal"/>
    <w:link w:val="SubtitleChar"/>
    <w:uiPriority w:val="11"/>
    <w:qFormat/>
    <w:rsid w:val="00D314F9"/>
    <w:pPr>
      <w:numPr>
        <w:ilvl w:val="1"/>
      </w:numPr>
      <w:overflowPunct/>
      <w:autoSpaceDE/>
      <w:autoSpaceDN/>
      <w:adjustRightInd/>
      <w:spacing w:after="160" w:line="259" w:lineRule="auto"/>
      <w:textAlignment w:val="auto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val="en-US"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D314F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96D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2244B1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B1362"/>
    <w:pPr>
      <w:keepLines/>
      <w:overflowPunct/>
      <w:autoSpaceDE/>
      <w:autoSpaceDN/>
      <w:adjustRightInd/>
      <w:spacing w:before="240" w:line="259" w:lineRule="auto"/>
      <w:textAlignment w:val="auto"/>
      <w:outlineLvl w:val="9"/>
    </w:pPr>
    <w:rPr>
      <w:rFonts w:asciiTheme="majorHAnsi" w:eastAsiaTheme="majorEastAsia" w:hAnsiTheme="majorHAnsi" w:cstheme="majorBidi"/>
      <w:color w:val="2F5496" w:themeColor="accent1" w:themeShade="BF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BB1362"/>
    <w:pPr>
      <w:spacing w:after="100"/>
    </w:pPr>
  </w:style>
  <w:style w:type="character" w:styleId="Emphasis">
    <w:name w:val="Emphasis"/>
    <w:basedOn w:val="DefaultParagraphFont"/>
    <w:qFormat/>
    <w:rsid w:val="00D25558"/>
    <w:rPr>
      <w:i/>
      <w:iCs/>
    </w:rPr>
  </w:style>
  <w:style w:type="paragraph" w:styleId="NoSpacing">
    <w:name w:val="No Spacing"/>
    <w:uiPriority w:val="1"/>
    <w:qFormat/>
    <w:rsid w:val="00D2555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eastAsia="de-DE"/>
    </w:rPr>
  </w:style>
  <w:style w:type="paragraph" w:customStyle="1" w:styleId="p1">
    <w:name w:val="p1"/>
    <w:basedOn w:val="Normal"/>
    <w:rsid w:val="00684B3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SimSun" w:hAnsi="SimSun" w:cs="SimSun"/>
      <w:sz w:val="24"/>
      <w:szCs w:val="24"/>
      <w:lang w:eastAsia="zh-CN"/>
    </w:rPr>
  </w:style>
  <w:style w:type="paragraph" w:customStyle="1" w:styleId="p2">
    <w:name w:val="p2"/>
    <w:basedOn w:val="Normal"/>
    <w:rsid w:val="00684B3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SimSun" w:hAnsi="SimSun" w:cs="SimSun"/>
      <w:sz w:val="24"/>
      <w:szCs w:val="24"/>
      <w:lang w:eastAsia="zh-CN"/>
    </w:rPr>
  </w:style>
  <w:style w:type="paragraph" w:customStyle="1" w:styleId="p3">
    <w:name w:val="p3"/>
    <w:basedOn w:val="Normal"/>
    <w:rsid w:val="00684B3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SimSun" w:hAnsi="SimSun" w:cs="SimSun"/>
      <w:sz w:val="24"/>
      <w:szCs w:val="24"/>
      <w:lang w:eastAsia="zh-CN"/>
    </w:rPr>
  </w:style>
  <w:style w:type="character" w:customStyle="1" w:styleId="s1">
    <w:name w:val="s1"/>
    <w:basedOn w:val="DefaultParagraphFont"/>
    <w:rsid w:val="00684B3E"/>
  </w:style>
  <w:style w:type="character" w:customStyle="1" w:styleId="s2">
    <w:name w:val="s2"/>
    <w:basedOn w:val="DefaultParagraphFont"/>
    <w:rsid w:val="00684B3E"/>
  </w:style>
  <w:style w:type="character" w:customStyle="1" w:styleId="s3">
    <w:name w:val="s3"/>
    <w:basedOn w:val="DefaultParagraphFont"/>
    <w:rsid w:val="00684B3E"/>
  </w:style>
  <w:style w:type="character" w:customStyle="1" w:styleId="s4">
    <w:name w:val="s4"/>
    <w:basedOn w:val="DefaultParagraphFont"/>
    <w:rsid w:val="00684B3E"/>
  </w:style>
  <w:style w:type="character" w:customStyle="1" w:styleId="apple-converted-space">
    <w:name w:val="apple-converted-space"/>
    <w:basedOn w:val="DefaultParagraphFont"/>
    <w:rsid w:val="00684B3E"/>
  </w:style>
  <w:style w:type="table" w:customStyle="1" w:styleId="TableGrid0">
    <w:name w:val="TableGrid"/>
    <w:rsid w:val="003410C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9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6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-OSE\Documents\&#20013;&#25991;&#23398;&#26657;\&#26657;&#21153;&#31649;&#29702;\Briefvorlage_Mehrfache_Fusszeil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98bd07-0a4d-4569-ab54-bcd4707fee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CC5879AFC4048B36E9DFFF599AF4A" ma:contentTypeVersion="15" ma:contentTypeDescription="Create a new document." ma:contentTypeScope="" ma:versionID="7ccfbba80453e8407492c696bb8cc88b">
  <xsd:schema xmlns:xsd="http://www.w3.org/2001/XMLSchema" xmlns:xs="http://www.w3.org/2001/XMLSchema" xmlns:p="http://schemas.microsoft.com/office/2006/metadata/properties" xmlns:ns3="9598bd07-0a4d-4569-ab54-bcd4707feec3" xmlns:ns4="8ba769e8-4b70-462f-8f0e-f39ebb32927a" targetNamespace="http://schemas.microsoft.com/office/2006/metadata/properties" ma:root="true" ma:fieldsID="e144a945b6313eeb3ae6e9e98ceff0a1" ns3:_="" ns4:_="">
    <xsd:import namespace="9598bd07-0a4d-4569-ab54-bcd4707feec3"/>
    <xsd:import namespace="8ba769e8-4b70-462f-8f0e-f39ebb329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8bd07-0a4d-4569-ab54-bcd4707fee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769e8-4b70-462f-8f0e-f39ebb329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D43E6D-8CD1-4D61-9F29-98826C577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6E8F5A-8640-4252-965C-981542EBE9D9}">
  <ds:schemaRefs>
    <ds:schemaRef ds:uri="http://schemas.microsoft.com/office/2006/metadata/properties"/>
    <ds:schemaRef ds:uri="http://schemas.microsoft.com/office/infopath/2007/PartnerControls"/>
    <ds:schemaRef ds:uri="9598bd07-0a4d-4569-ab54-bcd4707feec3"/>
  </ds:schemaRefs>
</ds:datastoreItem>
</file>

<file path=customXml/itemProps3.xml><?xml version="1.0" encoding="utf-8"?>
<ds:datastoreItem xmlns:ds="http://schemas.openxmlformats.org/officeDocument/2006/customXml" ds:itemID="{D7CF6946-A88E-4889-8AD9-FBA1E09BF2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7EB9BB-3650-47FE-8ACF-8BD679C74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98bd07-0a4d-4569-ab54-bcd4707feec3"/>
    <ds:schemaRef ds:uri="8ba769e8-4b70-462f-8f0e-f39ebb329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2f7676c-f455-423c-82f6-dc2d99791af7}" enabled="0" method="" siteId="{42f7676c-f455-423c-82f6-dc2d99791af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Briefvorlage_Mehrfache_Fusszeile.dot</Template>
  <TotalTime>0</TotalTime>
  <Pages>2</Pages>
  <Words>413</Words>
  <Characters>315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2025-10-25T09:39:00Z</dcterms:created>
  <dcterms:modified xsi:type="dcterms:W3CDTF">2025-10-25T09:53:00Z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0x010100E64CC5879AFC4048B36E9DFFF599AF4A</vt:lpwstr>
  </property>
</Properties>
</file>